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700"/>
        <w:gridCol w:w="1350"/>
        <w:gridCol w:w="142"/>
        <w:gridCol w:w="758"/>
        <w:gridCol w:w="376"/>
        <w:gridCol w:w="1154"/>
        <w:gridCol w:w="689"/>
        <w:gridCol w:w="2191"/>
      </w:tblGrid>
      <w:tr w:rsidR="009F47EB" w:rsidRPr="00D82A71" w14:paraId="5C6F3749" w14:textId="77777777" w:rsidTr="00E77389">
        <w:trPr>
          <w:trHeight w:val="1266"/>
        </w:trPr>
        <w:tc>
          <w:tcPr>
            <w:tcW w:w="11088" w:type="dxa"/>
            <w:gridSpan w:val="9"/>
            <w:shd w:val="clear" w:color="auto" w:fill="FF9900"/>
            <w:vAlign w:val="center"/>
          </w:tcPr>
          <w:p w14:paraId="1293217D" w14:textId="77777777" w:rsidR="00C74F56" w:rsidRPr="00DC17CE" w:rsidRDefault="00CE3C48" w:rsidP="00C26F14">
            <w:pPr>
              <w:spacing w:line="320" w:lineRule="exact"/>
              <w:ind w:right="18" w:firstLine="9"/>
              <w:jc w:val="center"/>
              <w:rPr>
                <w:rStyle w:val="MainHeading"/>
                <w:rFonts w:ascii="Arial Black" w:hAnsi="Arial Black" w:cs="Arial"/>
                <w:b/>
                <w:color w:val="auto"/>
                <w:sz w:val="36"/>
                <w:szCs w:val="36"/>
              </w:rPr>
            </w:pPr>
            <w:r>
              <w:rPr>
                <w:rStyle w:val="MainHeading"/>
                <w:rFonts w:ascii="Arial Black" w:hAnsi="Arial Black" w:cs="Arial"/>
                <w:b/>
                <w:color w:val="auto"/>
                <w:sz w:val="36"/>
                <w:szCs w:val="36"/>
              </w:rPr>
              <w:t xml:space="preserve">Marshall </w:t>
            </w:r>
            <w:r w:rsidR="00C74F56" w:rsidRPr="00F542D9">
              <w:rPr>
                <w:rStyle w:val="MainHeading"/>
                <w:rFonts w:ascii="Arial Black" w:hAnsi="Arial Black" w:cs="Arial"/>
                <w:b/>
                <w:color w:val="auto"/>
                <w:sz w:val="36"/>
                <w:szCs w:val="36"/>
              </w:rPr>
              <w:t>MILTON KEYNES ATHLETIC CLUB</w:t>
            </w:r>
          </w:p>
          <w:p w14:paraId="317881B1" w14:textId="64A0D5B8" w:rsidR="00C74F56" w:rsidRPr="00DC17CE" w:rsidRDefault="00C74F56" w:rsidP="00C26F14">
            <w:pPr>
              <w:spacing w:line="320" w:lineRule="exact"/>
              <w:ind w:right="51" w:firstLine="9"/>
              <w:jc w:val="center"/>
              <w:rPr>
                <w:rStyle w:val="MainHeading"/>
                <w:rFonts w:ascii="Arial" w:hAnsi="Arial" w:cs="Arial"/>
                <w:b/>
                <w:color w:val="auto"/>
                <w:sz w:val="32"/>
                <w:szCs w:val="32"/>
              </w:rPr>
            </w:pPr>
            <w:r w:rsidRPr="00C02981">
              <w:rPr>
                <w:rStyle w:val="MainHeading"/>
                <w:rFonts w:ascii="Arial" w:hAnsi="Arial" w:cs="Arial"/>
                <w:b/>
                <w:color w:val="auto"/>
                <w:sz w:val="32"/>
                <w:szCs w:val="32"/>
              </w:rPr>
              <w:t>MEMBERSHIP APPLICATION FORM</w:t>
            </w:r>
            <w:r>
              <w:rPr>
                <w:rStyle w:val="MainHeading"/>
                <w:rFonts w:ascii="Arial" w:hAnsi="Arial" w:cs="Arial"/>
                <w:b/>
                <w:color w:val="auto"/>
                <w:sz w:val="32"/>
                <w:szCs w:val="32"/>
              </w:rPr>
              <w:t xml:space="preserve"> 20</w:t>
            </w:r>
            <w:r w:rsidR="004E06AA">
              <w:rPr>
                <w:rStyle w:val="MainHeading"/>
                <w:rFonts w:ascii="Arial" w:hAnsi="Arial" w:cs="Arial"/>
                <w:b/>
                <w:color w:val="auto"/>
                <w:sz w:val="32"/>
                <w:szCs w:val="32"/>
              </w:rPr>
              <w:t>2</w:t>
            </w:r>
            <w:r w:rsidR="003015B6">
              <w:rPr>
                <w:rStyle w:val="MainHeading"/>
                <w:rFonts w:ascii="Arial" w:hAnsi="Arial" w:cs="Arial"/>
                <w:b/>
                <w:color w:val="auto"/>
                <w:sz w:val="32"/>
                <w:szCs w:val="32"/>
              </w:rPr>
              <w:t>6</w:t>
            </w:r>
            <w:r w:rsidR="00752BDF">
              <w:rPr>
                <w:rStyle w:val="MainHeading"/>
                <w:rFonts w:ascii="Arial" w:hAnsi="Arial" w:cs="Arial"/>
                <w:b/>
                <w:color w:val="auto"/>
                <w:sz w:val="32"/>
                <w:szCs w:val="32"/>
              </w:rPr>
              <w:t>/2</w:t>
            </w:r>
            <w:r w:rsidR="003015B6">
              <w:rPr>
                <w:rStyle w:val="MainHeading"/>
                <w:rFonts w:ascii="Arial" w:hAnsi="Arial" w:cs="Arial"/>
                <w:b/>
                <w:color w:val="auto"/>
                <w:sz w:val="32"/>
                <w:szCs w:val="32"/>
              </w:rPr>
              <w:t>7</w:t>
            </w:r>
          </w:p>
          <w:p w14:paraId="77142F80" w14:textId="77777777" w:rsidR="009F47EB" w:rsidRPr="0040141F" w:rsidRDefault="00347441" w:rsidP="00C26F14">
            <w:pPr>
              <w:pStyle w:val="BodyCopy"/>
              <w:spacing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BACS: </w:t>
            </w:r>
            <w:r w:rsidR="009F47EB" w:rsidRPr="0040141F">
              <w:rPr>
                <w:rFonts w:ascii="Arial" w:hAnsi="Arial" w:cs="Arial"/>
                <w:b/>
                <w:bCs/>
                <w:sz w:val="22"/>
                <w:szCs w:val="22"/>
              </w:rPr>
              <w:t>Sort Code: 08-92-99 Account: 65419306  Reference: “your name” or Cheques payable to MMKAC</w:t>
            </w:r>
          </w:p>
        </w:tc>
      </w:tr>
      <w:tr w:rsidR="00C74F56" w:rsidRPr="00D82A71" w14:paraId="31C36E5D" w14:textId="77777777" w:rsidTr="00DD3226">
        <w:trPr>
          <w:trHeight w:val="576"/>
        </w:trPr>
        <w:tc>
          <w:tcPr>
            <w:tcW w:w="7054" w:type="dxa"/>
            <w:gridSpan w:val="6"/>
            <w:vAlign w:val="center"/>
          </w:tcPr>
          <w:p w14:paraId="31A8DA0A" w14:textId="77777777" w:rsidR="00C74F56" w:rsidRPr="00C74F56" w:rsidRDefault="00C74F56" w:rsidP="005536CF">
            <w:pPr>
              <w:pStyle w:val="BodyCopy"/>
              <w:spacing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C74F56">
              <w:rPr>
                <w:rFonts w:ascii="Arial" w:hAnsi="Arial" w:cs="Arial"/>
                <w:bCs/>
                <w:sz w:val="24"/>
                <w:szCs w:val="24"/>
              </w:rPr>
              <w:t>Welcome to Marshall Milton Keynes Athletic Club.</w:t>
            </w:r>
          </w:p>
          <w:p w14:paraId="35C18867" w14:textId="52BCE314" w:rsidR="00C74F56" w:rsidRPr="0040141F" w:rsidRDefault="00C74F56" w:rsidP="005536CF">
            <w:pPr>
              <w:pStyle w:val="BodyCopy"/>
              <w:spacing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74F56">
              <w:rPr>
                <w:rFonts w:ascii="Arial" w:hAnsi="Arial" w:cs="Arial"/>
                <w:bCs/>
                <w:sz w:val="24"/>
                <w:szCs w:val="24"/>
              </w:rPr>
              <w:t xml:space="preserve">We are open to athletes of any ability </w:t>
            </w:r>
            <w:r w:rsidRPr="00675EC4">
              <w:rPr>
                <w:rFonts w:ascii="Arial" w:hAnsi="Arial" w:cs="Arial"/>
                <w:bCs/>
                <w:sz w:val="24"/>
                <w:szCs w:val="24"/>
              </w:rPr>
              <w:t xml:space="preserve">from </w:t>
            </w:r>
            <w:r w:rsidR="002C43E4" w:rsidRPr="00675EC4">
              <w:rPr>
                <w:rFonts w:ascii="Arial" w:hAnsi="Arial" w:cs="Arial"/>
                <w:bCs/>
                <w:sz w:val="24"/>
                <w:szCs w:val="24"/>
              </w:rPr>
              <w:t>8</w:t>
            </w:r>
            <w:r w:rsidRPr="00675EC4">
              <w:rPr>
                <w:rFonts w:ascii="Arial" w:hAnsi="Arial" w:cs="Arial"/>
                <w:bCs/>
                <w:sz w:val="24"/>
                <w:szCs w:val="24"/>
              </w:rPr>
              <w:t xml:space="preserve"> years</w:t>
            </w:r>
            <w:r w:rsidRPr="00C74F56">
              <w:rPr>
                <w:rFonts w:ascii="Arial" w:hAnsi="Arial" w:cs="Arial"/>
                <w:bCs/>
                <w:sz w:val="24"/>
                <w:szCs w:val="24"/>
              </w:rPr>
              <w:t xml:space="preserve"> of age.</w:t>
            </w:r>
          </w:p>
        </w:tc>
        <w:tc>
          <w:tcPr>
            <w:tcW w:w="4034" w:type="dxa"/>
            <w:gridSpan w:val="3"/>
            <w:vMerge w:val="restart"/>
            <w:vAlign w:val="center"/>
          </w:tcPr>
          <w:p w14:paraId="5C9A97EE" w14:textId="35769D65" w:rsidR="00C74F56" w:rsidRPr="0040141F" w:rsidRDefault="00000000" w:rsidP="00C74F56">
            <w:pPr>
              <w:pStyle w:val="BodyCopy"/>
              <w:spacing w:after="120" w:line="24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color w:val="4F81BD"/>
              </w:rPr>
              <w:pict w14:anchorId="213EB1D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2.5pt;height:48pt">
                  <v:imagedata r:id="rId8" o:title="EA"/>
                </v:shape>
              </w:pict>
            </w:r>
          </w:p>
        </w:tc>
      </w:tr>
      <w:tr w:rsidR="00C74F56" w:rsidRPr="00D82A71" w14:paraId="30D438DD" w14:textId="77777777" w:rsidTr="00D436E7">
        <w:trPr>
          <w:trHeight w:val="443"/>
        </w:trPr>
        <w:tc>
          <w:tcPr>
            <w:tcW w:w="7054" w:type="dxa"/>
            <w:gridSpan w:val="6"/>
            <w:vAlign w:val="center"/>
          </w:tcPr>
          <w:p w14:paraId="316DA4A7" w14:textId="65DFAF5C" w:rsidR="00C74F56" w:rsidRPr="0040141F" w:rsidRDefault="00C74F56" w:rsidP="00C74F56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74F56">
              <w:rPr>
                <w:rFonts w:ascii="Arial" w:hAnsi="Arial" w:cs="Arial"/>
                <w:bCs/>
              </w:rPr>
              <w:t>Please complete all relevant boxes and email to</w:t>
            </w:r>
            <w:r w:rsidR="009C3F5A" w:rsidRPr="009C3F5A">
              <w:rPr>
                <w:rFonts w:ascii="Arial" w:hAnsi="Arial" w:cs="Arial"/>
              </w:rPr>
              <w:t xml:space="preserve"> </w:t>
            </w:r>
            <w:hyperlink r:id="rId9" w:history="1">
              <w:r w:rsidR="008F7F5A">
                <w:rPr>
                  <w:rStyle w:val="Hyperlink"/>
                  <w:rFonts w:ascii="Arial" w:hAnsi="Arial" w:cs="Arial"/>
                </w:rPr>
                <w:t>membership@mkac.org.uk</w:t>
              </w:r>
            </w:hyperlink>
          </w:p>
        </w:tc>
        <w:tc>
          <w:tcPr>
            <w:tcW w:w="4034" w:type="dxa"/>
            <w:gridSpan w:val="3"/>
            <w:vMerge/>
            <w:vAlign w:val="center"/>
          </w:tcPr>
          <w:p w14:paraId="56525D5A" w14:textId="77777777" w:rsidR="00C74F56" w:rsidRPr="0040141F" w:rsidRDefault="00C74F56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74F56" w:rsidRPr="00D82A71" w14:paraId="14D8437D" w14:textId="77777777" w:rsidTr="0092576B">
        <w:tc>
          <w:tcPr>
            <w:tcW w:w="11088" w:type="dxa"/>
            <w:gridSpan w:val="9"/>
            <w:shd w:val="clear" w:color="auto" w:fill="E0E0E0"/>
            <w:vAlign w:val="center"/>
          </w:tcPr>
          <w:p w14:paraId="589630BA" w14:textId="34035896" w:rsidR="00C74F56" w:rsidRPr="00AC592C" w:rsidRDefault="00C74F56" w:rsidP="00B87D5B">
            <w:pPr>
              <w:shd w:val="clear" w:color="auto" w:fill="D9D9D9"/>
              <w:rPr>
                <w:rFonts w:ascii="Arial" w:hAnsi="Arial" w:cs="Arial"/>
                <w:sz w:val="20"/>
              </w:rPr>
            </w:pPr>
            <w:r w:rsidRPr="002334A6">
              <w:rPr>
                <w:rFonts w:ascii="Arial" w:hAnsi="Arial" w:cs="Arial"/>
                <w:sz w:val="20"/>
              </w:rPr>
              <w:t xml:space="preserve">I wish to </w:t>
            </w:r>
            <w:r>
              <w:rPr>
                <w:rFonts w:ascii="Arial" w:hAnsi="Arial" w:cs="Arial"/>
                <w:sz w:val="20"/>
              </w:rPr>
              <w:t xml:space="preserve">become a member </w:t>
            </w:r>
            <w:r w:rsidRPr="002334A6">
              <w:rPr>
                <w:rFonts w:ascii="Arial" w:hAnsi="Arial" w:cs="Arial"/>
                <w:sz w:val="20"/>
              </w:rPr>
              <w:t>of Marshall Milton Keynes Athletic Club and agree to abide to the Club’s C</w:t>
            </w:r>
            <w:r>
              <w:rPr>
                <w:rFonts w:ascii="Arial" w:hAnsi="Arial" w:cs="Arial"/>
                <w:sz w:val="20"/>
              </w:rPr>
              <w:t>ode of Cond</w:t>
            </w:r>
            <w:r w:rsidR="00E00294">
              <w:rPr>
                <w:rFonts w:ascii="Arial" w:hAnsi="Arial" w:cs="Arial"/>
                <w:sz w:val="20"/>
              </w:rPr>
              <w:t>uct</w:t>
            </w:r>
            <w:r>
              <w:rPr>
                <w:rFonts w:ascii="Arial" w:hAnsi="Arial" w:cs="Arial"/>
                <w:sz w:val="20"/>
              </w:rPr>
              <w:t xml:space="preserve"> and Constitution.</w:t>
            </w:r>
            <w:r w:rsidR="009523D1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The data provided here will be stored on the Club’s and England Athletics</w:t>
            </w:r>
            <w:r w:rsidR="00557810">
              <w:rPr>
                <w:rFonts w:ascii="Arial" w:hAnsi="Arial" w:cs="Arial"/>
                <w:sz w:val="20"/>
              </w:rPr>
              <w:t>’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E00294">
              <w:rPr>
                <w:rFonts w:ascii="Arial" w:hAnsi="Arial" w:cs="Arial"/>
                <w:sz w:val="20"/>
              </w:rPr>
              <w:t xml:space="preserve">(EA) </w:t>
            </w:r>
            <w:r>
              <w:rPr>
                <w:rFonts w:ascii="Arial" w:hAnsi="Arial" w:cs="Arial"/>
                <w:sz w:val="20"/>
              </w:rPr>
              <w:t>databases and will only be use</w:t>
            </w:r>
            <w:r w:rsidR="00B87D5B">
              <w:rPr>
                <w:rFonts w:ascii="Arial" w:hAnsi="Arial" w:cs="Arial"/>
                <w:sz w:val="20"/>
              </w:rPr>
              <w:t>d by the Club, EA</w:t>
            </w:r>
            <w:r>
              <w:rPr>
                <w:rFonts w:ascii="Arial" w:hAnsi="Arial" w:cs="Arial"/>
                <w:sz w:val="20"/>
              </w:rPr>
              <w:t xml:space="preserve"> and UK Athletics.</w:t>
            </w:r>
            <w:r w:rsidR="00E00294">
              <w:rPr>
                <w:rFonts w:ascii="Arial" w:hAnsi="Arial" w:cs="Arial"/>
                <w:sz w:val="20"/>
              </w:rPr>
              <w:t xml:space="preserve"> EA will provide you with access to a portal to maintain your data.</w:t>
            </w:r>
          </w:p>
        </w:tc>
      </w:tr>
      <w:tr w:rsidR="00C74F56" w:rsidRPr="00D82A71" w14:paraId="21445AA8" w14:textId="77777777" w:rsidTr="0092576B">
        <w:tc>
          <w:tcPr>
            <w:tcW w:w="1728" w:type="dxa"/>
            <w:shd w:val="clear" w:color="auto" w:fill="E0E0E0"/>
            <w:vAlign w:val="center"/>
          </w:tcPr>
          <w:p w14:paraId="47A1C5D0" w14:textId="49CE6199" w:rsidR="00C74F56" w:rsidRPr="0040141F" w:rsidRDefault="00C74F56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0141F">
              <w:rPr>
                <w:rFonts w:ascii="Arial" w:hAnsi="Arial" w:cs="Arial"/>
                <w:bCs/>
                <w:sz w:val="22"/>
                <w:szCs w:val="22"/>
              </w:rPr>
              <w:t>First Name</w:t>
            </w:r>
          </w:p>
        </w:tc>
        <w:tc>
          <w:tcPr>
            <w:tcW w:w="4050" w:type="dxa"/>
            <w:gridSpan w:val="2"/>
            <w:vAlign w:val="center"/>
          </w:tcPr>
          <w:p w14:paraId="242E8745" w14:textId="77777777" w:rsidR="00C74F56" w:rsidRPr="0040141F" w:rsidRDefault="00C74F56" w:rsidP="00DF1B31">
            <w:pPr>
              <w:pStyle w:val="BodyCopy"/>
              <w:tabs>
                <w:tab w:val="left" w:pos="3137"/>
              </w:tabs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shd w:val="clear" w:color="auto" w:fill="D9D9D9"/>
            <w:vAlign w:val="center"/>
          </w:tcPr>
          <w:p w14:paraId="28081937" w14:textId="77777777" w:rsidR="00C74F56" w:rsidRPr="0040141F" w:rsidRDefault="00C74F56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0141F">
              <w:rPr>
                <w:rFonts w:ascii="Arial" w:hAnsi="Arial" w:cs="Arial"/>
                <w:bCs/>
                <w:sz w:val="22"/>
                <w:szCs w:val="22"/>
              </w:rPr>
              <w:t>Surname</w:t>
            </w:r>
          </w:p>
        </w:tc>
        <w:tc>
          <w:tcPr>
            <w:tcW w:w="4034" w:type="dxa"/>
            <w:gridSpan w:val="3"/>
            <w:vAlign w:val="center"/>
          </w:tcPr>
          <w:p w14:paraId="59BC20D4" w14:textId="77777777" w:rsidR="00C74F56" w:rsidRPr="0040141F" w:rsidRDefault="00C74F56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6856BA" w:rsidRPr="00D82A71" w14:paraId="6C2684D7" w14:textId="77777777" w:rsidTr="0092576B">
        <w:tc>
          <w:tcPr>
            <w:tcW w:w="1728" w:type="dxa"/>
            <w:shd w:val="clear" w:color="auto" w:fill="E0E0E0"/>
            <w:vAlign w:val="center"/>
          </w:tcPr>
          <w:p w14:paraId="56569940" w14:textId="77777777" w:rsidR="006856BA" w:rsidRPr="0040141F" w:rsidRDefault="006856BA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0141F">
              <w:rPr>
                <w:rFonts w:ascii="Arial" w:hAnsi="Arial" w:cs="Arial"/>
                <w:bCs/>
                <w:sz w:val="22"/>
                <w:szCs w:val="22"/>
              </w:rPr>
              <w:t>Date of Birth</w:t>
            </w:r>
          </w:p>
        </w:tc>
        <w:tc>
          <w:tcPr>
            <w:tcW w:w="2700" w:type="dxa"/>
            <w:vAlign w:val="center"/>
          </w:tcPr>
          <w:p w14:paraId="53420B42" w14:textId="77777777" w:rsidR="006856BA" w:rsidRPr="0040141F" w:rsidRDefault="006856BA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350" w:type="dxa"/>
            <w:shd w:val="clear" w:color="auto" w:fill="D9D9D9"/>
            <w:vAlign w:val="center"/>
          </w:tcPr>
          <w:p w14:paraId="27B6C91B" w14:textId="77777777" w:rsidR="006856BA" w:rsidRPr="0040141F" w:rsidRDefault="006856BA" w:rsidP="008E5022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0141F">
              <w:rPr>
                <w:rFonts w:ascii="Arial" w:hAnsi="Arial" w:cs="Arial"/>
                <w:bCs/>
                <w:sz w:val="22"/>
                <w:szCs w:val="22"/>
              </w:rPr>
              <w:t>Disabled?</w:t>
            </w:r>
          </w:p>
        </w:tc>
        <w:tc>
          <w:tcPr>
            <w:tcW w:w="1276" w:type="dxa"/>
            <w:gridSpan w:val="3"/>
            <w:vAlign w:val="center"/>
          </w:tcPr>
          <w:p w14:paraId="2A4DDA64" w14:textId="77777777" w:rsidR="006856BA" w:rsidRPr="0040141F" w:rsidRDefault="006856BA" w:rsidP="008E5022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0141F">
              <w:rPr>
                <w:rFonts w:ascii="Arial" w:hAnsi="Arial" w:cs="Arial"/>
                <w:bCs/>
                <w:sz w:val="22"/>
                <w:szCs w:val="22"/>
              </w:rPr>
              <w:t>Y / N</w:t>
            </w:r>
          </w:p>
        </w:tc>
        <w:tc>
          <w:tcPr>
            <w:tcW w:w="1843" w:type="dxa"/>
            <w:gridSpan w:val="2"/>
            <w:shd w:val="clear" w:color="auto" w:fill="E0E0E0"/>
            <w:vAlign w:val="center"/>
          </w:tcPr>
          <w:p w14:paraId="07BFF00B" w14:textId="10695B31" w:rsidR="006856BA" w:rsidRPr="0040141F" w:rsidRDefault="00D07FAB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Sex</w:t>
            </w:r>
          </w:p>
        </w:tc>
        <w:tc>
          <w:tcPr>
            <w:tcW w:w="2191" w:type="dxa"/>
            <w:vAlign w:val="center"/>
          </w:tcPr>
          <w:p w14:paraId="696894EF" w14:textId="77777777" w:rsidR="006856BA" w:rsidRPr="0040141F" w:rsidRDefault="006856BA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0141F">
              <w:rPr>
                <w:rFonts w:ascii="Arial" w:hAnsi="Arial" w:cs="Arial"/>
                <w:bCs/>
                <w:sz w:val="22"/>
                <w:szCs w:val="22"/>
              </w:rPr>
              <w:t>M / F</w:t>
            </w:r>
          </w:p>
        </w:tc>
      </w:tr>
      <w:tr w:rsidR="006856BA" w:rsidRPr="00D82A71" w14:paraId="54973D2C" w14:textId="77777777" w:rsidTr="0092576B">
        <w:tc>
          <w:tcPr>
            <w:tcW w:w="1728" w:type="dxa"/>
            <w:shd w:val="clear" w:color="auto" w:fill="D9D9D9"/>
            <w:vAlign w:val="center"/>
          </w:tcPr>
          <w:p w14:paraId="1CC31B27" w14:textId="77777777" w:rsidR="006856BA" w:rsidRPr="0040141F" w:rsidRDefault="006856BA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0141F">
              <w:rPr>
                <w:rFonts w:ascii="Arial" w:hAnsi="Arial" w:cs="Arial"/>
                <w:bCs/>
                <w:sz w:val="22"/>
                <w:szCs w:val="22"/>
              </w:rPr>
              <w:t>Nationality</w:t>
            </w:r>
          </w:p>
        </w:tc>
        <w:tc>
          <w:tcPr>
            <w:tcW w:w="2700" w:type="dxa"/>
            <w:vAlign w:val="center"/>
          </w:tcPr>
          <w:p w14:paraId="03F56224" w14:textId="77777777" w:rsidR="006856BA" w:rsidRPr="0040141F" w:rsidRDefault="006856BA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626" w:type="dxa"/>
            <w:gridSpan w:val="4"/>
            <w:shd w:val="clear" w:color="auto" w:fill="D9D9D9"/>
            <w:vAlign w:val="center"/>
          </w:tcPr>
          <w:p w14:paraId="77C2B0AD" w14:textId="77777777" w:rsidR="006856BA" w:rsidRPr="0040141F" w:rsidRDefault="006856BA" w:rsidP="00DF1B31">
            <w:pPr>
              <w:pStyle w:val="BodyCopy"/>
              <w:spacing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0141F">
              <w:rPr>
                <w:rFonts w:ascii="Arial" w:hAnsi="Arial" w:cs="Arial"/>
                <w:bCs/>
                <w:sz w:val="22"/>
                <w:szCs w:val="22"/>
              </w:rPr>
              <w:t xml:space="preserve">Ethnic Origin </w:t>
            </w:r>
            <w:r w:rsidRPr="0040141F">
              <w:rPr>
                <w:rFonts w:ascii="Arial" w:hAnsi="Arial" w:cs="Arial"/>
                <w:sz w:val="16"/>
                <w:szCs w:val="16"/>
              </w:rPr>
              <w:t>(optional)</w:t>
            </w:r>
          </w:p>
        </w:tc>
        <w:tc>
          <w:tcPr>
            <w:tcW w:w="4034" w:type="dxa"/>
            <w:gridSpan w:val="3"/>
            <w:vAlign w:val="center"/>
          </w:tcPr>
          <w:p w14:paraId="0300E67F" w14:textId="77777777" w:rsidR="006856BA" w:rsidRPr="0040141F" w:rsidRDefault="006856BA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74F56" w:rsidRPr="00D82A71" w14:paraId="1701CA4F" w14:textId="77777777" w:rsidTr="0092576B">
        <w:tc>
          <w:tcPr>
            <w:tcW w:w="1728" w:type="dxa"/>
            <w:shd w:val="clear" w:color="auto" w:fill="D9D9D9"/>
            <w:vAlign w:val="center"/>
          </w:tcPr>
          <w:p w14:paraId="4912B32D" w14:textId="77777777" w:rsidR="00C74F56" w:rsidRPr="0040141F" w:rsidRDefault="00C74F56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0141F">
              <w:rPr>
                <w:rFonts w:ascii="Arial" w:hAnsi="Arial" w:cs="Arial"/>
                <w:bCs/>
                <w:sz w:val="22"/>
                <w:szCs w:val="22"/>
              </w:rPr>
              <w:t>Address</w:t>
            </w:r>
          </w:p>
        </w:tc>
        <w:tc>
          <w:tcPr>
            <w:tcW w:w="9360" w:type="dxa"/>
            <w:gridSpan w:val="8"/>
            <w:vAlign w:val="center"/>
          </w:tcPr>
          <w:p w14:paraId="6D70AF4B" w14:textId="77777777" w:rsidR="00C74F56" w:rsidRPr="0040141F" w:rsidRDefault="00C74F56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74F56" w:rsidRPr="00D82A71" w14:paraId="17551588" w14:textId="77777777" w:rsidTr="0092576B">
        <w:tc>
          <w:tcPr>
            <w:tcW w:w="6678" w:type="dxa"/>
            <w:gridSpan w:val="5"/>
            <w:vAlign w:val="center"/>
          </w:tcPr>
          <w:p w14:paraId="3ABAE821" w14:textId="77777777" w:rsidR="00C74F56" w:rsidRPr="0040141F" w:rsidRDefault="00C74F56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530" w:type="dxa"/>
            <w:gridSpan w:val="2"/>
            <w:shd w:val="clear" w:color="auto" w:fill="E0E0E0"/>
            <w:vAlign w:val="center"/>
          </w:tcPr>
          <w:p w14:paraId="2F681301" w14:textId="77777777" w:rsidR="00C74F56" w:rsidRPr="0040141F" w:rsidRDefault="00C74F56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0141F">
              <w:rPr>
                <w:rFonts w:ascii="Arial" w:hAnsi="Arial" w:cs="Arial"/>
                <w:bCs/>
                <w:sz w:val="22"/>
                <w:szCs w:val="22"/>
              </w:rPr>
              <w:t>Post Code</w:t>
            </w:r>
          </w:p>
        </w:tc>
        <w:tc>
          <w:tcPr>
            <w:tcW w:w="2880" w:type="dxa"/>
            <w:gridSpan w:val="2"/>
            <w:vAlign w:val="center"/>
          </w:tcPr>
          <w:p w14:paraId="46ADDF1C" w14:textId="77777777" w:rsidR="00C74F56" w:rsidRPr="0040141F" w:rsidRDefault="00C74F56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74F56" w:rsidRPr="00D82A71" w14:paraId="7FEBCBA4" w14:textId="77777777" w:rsidTr="0092576B">
        <w:trPr>
          <w:trHeight w:val="361"/>
        </w:trPr>
        <w:tc>
          <w:tcPr>
            <w:tcW w:w="1728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3627CC83" w14:textId="77777777" w:rsidR="00C74F56" w:rsidRPr="0040141F" w:rsidRDefault="00C74F56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0141F">
              <w:rPr>
                <w:rFonts w:ascii="Arial" w:hAnsi="Arial" w:cs="Arial"/>
                <w:bCs/>
                <w:sz w:val="22"/>
                <w:szCs w:val="22"/>
              </w:rPr>
              <w:t xml:space="preserve">Phone </w:t>
            </w:r>
          </w:p>
        </w:tc>
        <w:tc>
          <w:tcPr>
            <w:tcW w:w="2700" w:type="dxa"/>
            <w:vAlign w:val="center"/>
          </w:tcPr>
          <w:p w14:paraId="2FDD89B8" w14:textId="77777777" w:rsidR="00C74F56" w:rsidRPr="0040141F" w:rsidRDefault="00C74F56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3780" w:type="dxa"/>
            <w:gridSpan w:val="5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60F9204C" w14:textId="7E45BD3E" w:rsidR="00C74F56" w:rsidRPr="0040141F" w:rsidRDefault="00C74F56" w:rsidP="00DF1B31">
            <w:pPr>
              <w:pStyle w:val="BodyCopy"/>
              <w:spacing w:after="120" w:line="240" w:lineRule="auto"/>
              <w:ind w:firstLine="112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(Parent/Guardian</w:t>
            </w:r>
            <w:r w:rsidRPr="0040141F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2C1959">
              <w:rPr>
                <w:rFonts w:ascii="Arial" w:hAnsi="Arial" w:cs="Arial"/>
                <w:bCs/>
                <w:sz w:val="22"/>
                <w:szCs w:val="22"/>
              </w:rPr>
              <w:t xml:space="preserve">phone </w:t>
            </w:r>
            <w:r w:rsidRPr="0040141F">
              <w:rPr>
                <w:rFonts w:ascii="Arial" w:hAnsi="Arial" w:cs="Arial"/>
                <w:bCs/>
                <w:sz w:val="22"/>
                <w:szCs w:val="22"/>
              </w:rPr>
              <w:t>for U18s)</w:t>
            </w:r>
          </w:p>
        </w:tc>
        <w:tc>
          <w:tcPr>
            <w:tcW w:w="2880" w:type="dxa"/>
            <w:gridSpan w:val="2"/>
            <w:vAlign w:val="center"/>
          </w:tcPr>
          <w:p w14:paraId="5058F640" w14:textId="77777777" w:rsidR="00C74F56" w:rsidRPr="0040141F" w:rsidRDefault="00C74F56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74F56" w:rsidRPr="00D82A71" w14:paraId="3BD0D5B9" w14:textId="77777777" w:rsidTr="0092576B">
        <w:tc>
          <w:tcPr>
            <w:tcW w:w="5920" w:type="dxa"/>
            <w:gridSpan w:val="4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13F03CFB" w14:textId="77777777" w:rsidR="00C74F56" w:rsidRPr="0040141F" w:rsidRDefault="00C74F56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0141F">
              <w:rPr>
                <w:rFonts w:ascii="Arial" w:hAnsi="Arial" w:cs="Arial"/>
                <w:bCs/>
                <w:sz w:val="22"/>
                <w:szCs w:val="22"/>
              </w:rPr>
              <w:t>Parent / Guardian Name for U18</w:t>
            </w:r>
          </w:p>
        </w:tc>
        <w:tc>
          <w:tcPr>
            <w:tcW w:w="5168" w:type="dxa"/>
            <w:gridSpan w:val="5"/>
            <w:tcBorders>
              <w:bottom w:val="single" w:sz="4" w:space="0" w:color="auto"/>
            </w:tcBorders>
            <w:vAlign w:val="center"/>
          </w:tcPr>
          <w:p w14:paraId="026019F7" w14:textId="77777777" w:rsidR="00C74F56" w:rsidRPr="0040141F" w:rsidRDefault="00C74F56" w:rsidP="00DF1B31">
            <w:pPr>
              <w:pStyle w:val="BodyCopy"/>
              <w:tabs>
                <w:tab w:val="left" w:pos="1099"/>
              </w:tabs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74F56" w:rsidRPr="00D82A71" w14:paraId="12C7E2B0" w14:textId="77777777" w:rsidTr="0092576B">
        <w:tc>
          <w:tcPr>
            <w:tcW w:w="5920" w:type="dxa"/>
            <w:gridSpan w:val="4"/>
            <w:tcBorders>
              <w:bottom w:val="single" w:sz="4" w:space="0" w:color="auto"/>
            </w:tcBorders>
            <w:shd w:val="clear" w:color="auto" w:fill="E0E0E0"/>
            <w:vAlign w:val="center"/>
          </w:tcPr>
          <w:p w14:paraId="55A3EE81" w14:textId="77777777" w:rsidR="00C74F56" w:rsidRPr="0040141F" w:rsidRDefault="00C74F56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40141F">
              <w:rPr>
                <w:rFonts w:ascii="Arial" w:hAnsi="Arial" w:cs="Arial"/>
                <w:bCs/>
                <w:sz w:val="22"/>
                <w:szCs w:val="22"/>
              </w:rPr>
              <w:t>Email Address (Parent / Guardian Email for U18)</w:t>
            </w:r>
          </w:p>
        </w:tc>
        <w:tc>
          <w:tcPr>
            <w:tcW w:w="5168" w:type="dxa"/>
            <w:gridSpan w:val="5"/>
            <w:tcBorders>
              <w:bottom w:val="single" w:sz="4" w:space="0" w:color="auto"/>
            </w:tcBorders>
            <w:vAlign w:val="center"/>
          </w:tcPr>
          <w:p w14:paraId="0D01A29C" w14:textId="77777777" w:rsidR="00C74F56" w:rsidRPr="0040141F" w:rsidRDefault="00C74F56" w:rsidP="00DF1B31">
            <w:pPr>
              <w:pStyle w:val="BodyCopy"/>
              <w:tabs>
                <w:tab w:val="left" w:pos="1099"/>
              </w:tabs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74F56" w:rsidRPr="00D82A71" w14:paraId="7ED8A351" w14:textId="77777777" w:rsidTr="0092576B">
        <w:trPr>
          <w:trHeight w:val="377"/>
        </w:trPr>
        <w:tc>
          <w:tcPr>
            <w:tcW w:w="5920" w:type="dxa"/>
            <w:gridSpan w:val="4"/>
            <w:shd w:val="clear" w:color="auto" w:fill="D9D9D9"/>
            <w:vAlign w:val="center"/>
          </w:tcPr>
          <w:p w14:paraId="19502D44" w14:textId="77777777" w:rsidR="00C74F56" w:rsidRPr="0040141F" w:rsidRDefault="00811DF0" w:rsidP="00811DF0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Coach (</w:t>
            </w:r>
            <w:r w:rsidR="00C74F56" w:rsidRPr="0040141F">
              <w:rPr>
                <w:rFonts w:ascii="Arial" w:hAnsi="Arial" w:cs="Arial"/>
                <w:bCs/>
                <w:sz w:val="22"/>
                <w:szCs w:val="22"/>
              </w:rPr>
              <w:t>mandatory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for U18</w:t>
            </w:r>
            <w:r w:rsidR="00C74F56" w:rsidRPr="0040141F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5168" w:type="dxa"/>
            <w:gridSpan w:val="5"/>
            <w:vAlign w:val="center"/>
          </w:tcPr>
          <w:p w14:paraId="33E54D70" w14:textId="77777777" w:rsidR="00C74F56" w:rsidRPr="0040141F" w:rsidRDefault="00C74F56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74F56" w:rsidRPr="00D82A71" w14:paraId="65351210" w14:textId="77777777" w:rsidTr="0092576B">
        <w:trPr>
          <w:trHeight w:val="377"/>
        </w:trPr>
        <w:tc>
          <w:tcPr>
            <w:tcW w:w="5920" w:type="dxa"/>
            <w:gridSpan w:val="4"/>
            <w:shd w:val="clear" w:color="auto" w:fill="D9D9D9"/>
            <w:vAlign w:val="center"/>
          </w:tcPr>
          <w:p w14:paraId="57FE4E44" w14:textId="77777777" w:rsidR="00C74F56" w:rsidRPr="0040141F" w:rsidRDefault="00C74F56" w:rsidP="00061B33">
            <w:pPr>
              <w:pStyle w:val="BodyCopy"/>
              <w:tabs>
                <w:tab w:val="left" w:pos="4536"/>
              </w:tabs>
              <w:spacing w:line="276" w:lineRule="auto"/>
              <w:ind w:right="176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Have you previously been registered with England Athletics? (please provide EA registration number)</w:t>
            </w:r>
          </w:p>
        </w:tc>
        <w:tc>
          <w:tcPr>
            <w:tcW w:w="5168" w:type="dxa"/>
            <w:gridSpan w:val="5"/>
            <w:vAlign w:val="center"/>
          </w:tcPr>
          <w:p w14:paraId="520D59A6" w14:textId="77777777" w:rsidR="00C74F56" w:rsidRPr="0040141F" w:rsidRDefault="00C74F56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CE3C48" w:rsidRPr="00D82A71" w14:paraId="7C2AA73A" w14:textId="77777777" w:rsidTr="0092576B">
        <w:trPr>
          <w:trHeight w:val="377"/>
        </w:trPr>
        <w:tc>
          <w:tcPr>
            <w:tcW w:w="5920" w:type="dxa"/>
            <w:gridSpan w:val="4"/>
            <w:shd w:val="clear" w:color="auto" w:fill="D9D9D9"/>
            <w:vAlign w:val="center"/>
          </w:tcPr>
          <w:p w14:paraId="4002EB12" w14:textId="4AF959A3" w:rsidR="00CE3C48" w:rsidRDefault="00811DF0" w:rsidP="00061B33">
            <w:pPr>
              <w:pStyle w:val="BodyCopy"/>
              <w:tabs>
                <w:tab w:val="left" w:pos="4536"/>
              </w:tabs>
              <w:spacing w:line="276" w:lineRule="auto"/>
              <w:ind w:right="176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Athletes under 15:</w:t>
            </w:r>
            <w:r w:rsidR="00AC592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Confirm you have s</w:t>
            </w:r>
            <w:r w:rsidR="006856BA">
              <w:rPr>
                <w:rFonts w:ascii="Arial" w:hAnsi="Arial" w:cs="Arial"/>
                <w:b/>
              </w:rPr>
              <w:t xml:space="preserve">poken to </w:t>
            </w:r>
            <w:r w:rsidR="00B814EF">
              <w:rPr>
                <w:rFonts w:ascii="Arial" w:hAnsi="Arial" w:cs="Arial"/>
                <w:b/>
              </w:rPr>
              <w:t>a coach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6856BA">
              <w:rPr>
                <w:rFonts w:ascii="Arial" w:hAnsi="Arial" w:cs="Arial"/>
                <w:b/>
              </w:rPr>
              <w:t>about the Club</w:t>
            </w:r>
            <w:r w:rsidR="00557810">
              <w:rPr>
                <w:rFonts w:ascii="Arial" w:hAnsi="Arial" w:cs="Arial"/>
                <w:b/>
              </w:rPr>
              <w:t>’</w:t>
            </w:r>
            <w:r w:rsidR="006856BA">
              <w:rPr>
                <w:rFonts w:ascii="Arial" w:hAnsi="Arial" w:cs="Arial"/>
                <w:b/>
              </w:rPr>
              <w:t>s Young Athlete Development Policy</w:t>
            </w:r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5168" w:type="dxa"/>
            <w:gridSpan w:val="5"/>
            <w:vAlign w:val="center"/>
          </w:tcPr>
          <w:p w14:paraId="4B00E3A9" w14:textId="77777777" w:rsidR="00CE3C48" w:rsidRPr="0040141F" w:rsidRDefault="00CE3C48" w:rsidP="00DF1B31">
            <w:pPr>
              <w:pStyle w:val="BodyCopy"/>
              <w:spacing w:after="120" w:line="240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0B5E5E4D" w14:textId="77777777" w:rsidR="00C22F68" w:rsidRDefault="00C22F68">
      <w:pPr>
        <w:rPr>
          <w:sz w:val="16"/>
          <w:szCs w:val="16"/>
        </w:rPr>
      </w:pPr>
    </w:p>
    <w:p w14:paraId="3E5457C3" w14:textId="3D895F16" w:rsidR="00061B33" w:rsidRPr="00906B8F" w:rsidRDefault="00061B33" w:rsidP="00061B33">
      <w:pPr>
        <w:pStyle w:val="BodyCopy"/>
        <w:spacing w:line="240" w:lineRule="auto"/>
        <w:ind w:right="-28"/>
        <w:rPr>
          <w:rFonts w:ascii="Arial" w:hAnsi="Arial" w:cs="Arial"/>
          <w:bCs/>
        </w:rPr>
      </w:pPr>
      <w:r w:rsidRPr="00906B8F">
        <w:rPr>
          <w:rFonts w:ascii="Arial" w:hAnsi="Arial" w:cs="Arial"/>
          <w:bCs/>
        </w:rPr>
        <w:t xml:space="preserve">The club’s Membership year runs from </w:t>
      </w:r>
      <w:r w:rsidR="00DF7480">
        <w:rPr>
          <w:rFonts w:ascii="Arial" w:hAnsi="Arial" w:cs="Arial"/>
          <w:bCs/>
        </w:rPr>
        <w:t>April</w:t>
      </w:r>
      <w:r w:rsidRPr="00906B8F">
        <w:rPr>
          <w:rFonts w:ascii="Arial" w:hAnsi="Arial" w:cs="Arial"/>
          <w:bCs/>
        </w:rPr>
        <w:t xml:space="preserve"> to </w:t>
      </w:r>
      <w:r w:rsidR="00DF7480">
        <w:rPr>
          <w:rFonts w:ascii="Arial" w:hAnsi="Arial" w:cs="Arial"/>
          <w:bCs/>
        </w:rPr>
        <w:t>March</w:t>
      </w:r>
    </w:p>
    <w:tbl>
      <w:tblPr>
        <w:tblW w:w="111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0"/>
        <w:gridCol w:w="709"/>
        <w:gridCol w:w="992"/>
        <w:gridCol w:w="2191"/>
      </w:tblGrid>
      <w:tr w:rsidR="005A7583" w:rsidRPr="00F4118B" w14:paraId="687F72D5" w14:textId="77777777" w:rsidTr="00A60BB1">
        <w:tc>
          <w:tcPr>
            <w:tcW w:w="7230" w:type="dxa"/>
            <w:shd w:val="clear" w:color="auto" w:fill="FFC000"/>
          </w:tcPr>
          <w:p w14:paraId="44B798A0" w14:textId="77777777" w:rsidR="005A7583" w:rsidRPr="0040141F" w:rsidRDefault="005A7583" w:rsidP="0040141F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  <w:r w:rsidRPr="0040141F">
              <w:rPr>
                <w:rFonts w:ascii="Arial" w:hAnsi="Arial" w:cs="Arial"/>
                <w:b/>
              </w:rPr>
              <w:t>Membership Type</w:t>
            </w:r>
            <w:r>
              <w:rPr>
                <w:rFonts w:ascii="Arial" w:hAnsi="Arial" w:cs="Arial"/>
                <w:b/>
              </w:rPr>
              <w:t>: Full membership includes use of the track and indoor facilities, and is mandatory for Under 18’s. “Road-Runner” membership is available and excludes use of the track.</w:t>
            </w:r>
          </w:p>
        </w:tc>
        <w:tc>
          <w:tcPr>
            <w:tcW w:w="709" w:type="dxa"/>
          </w:tcPr>
          <w:p w14:paraId="52670239" w14:textId="77777777" w:rsidR="005A7583" w:rsidRPr="0040141F" w:rsidRDefault="005A7583" w:rsidP="00731AA2">
            <w:pPr>
              <w:pStyle w:val="BodyCopy"/>
              <w:tabs>
                <w:tab w:val="left" w:pos="1026"/>
              </w:tabs>
              <w:spacing w:line="240" w:lineRule="auto"/>
              <w:rPr>
                <w:rFonts w:ascii="Arial" w:hAnsi="Arial" w:cs="Arial"/>
                <w:b/>
              </w:rPr>
            </w:pPr>
            <w:r w:rsidRPr="0040141F">
              <w:rPr>
                <w:rFonts w:ascii="Arial" w:hAnsi="Arial" w:cs="Arial"/>
                <w:b/>
              </w:rPr>
              <w:t xml:space="preserve">Tick </w:t>
            </w:r>
          </w:p>
        </w:tc>
        <w:tc>
          <w:tcPr>
            <w:tcW w:w="992" w:type="dxa"/>
            <w:shd w:val="clear" w:color="auto" w:fill="FFC000"/>
          </w:tcPr>
          <w:p w14:paraId="54CD2537" w14:textId="34266B7E" w:rsidR="005A7583" w:rsidRPr="0040141F" w:rsidRDefault="005A7583" w:rsidP="00100E88">
            <w:pPr>
              <w:pStyle w:val="BodyCopy"/>
              <w:tabs>
                <w:tab w:val="left" w:pos="1026"/>
              </w:tabs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Annual </w:t>
            </w:r>
            <w:r w:rsidRPr="0040141F">
              <w:rPr>
                <w:rFonts w:ascii="Arial" w:hAnsi="Arial" w:cs="Arial"/>
                <w:b/>
              </w:rPr>
              <w:t>Fee (£)</w:t>
            </w:r>
          </w:p>
        </w:tc>
        <w:tc>
          <w:tcPr>
            <w:tcW w:w="2191" w:type="dxa"/>
            <w:shd w:val="clear" w:color="auto" w:fill="FFC000"/>
          </w:tcPr>
          <w:p w14:paraId="20F81662" w14:textId="2A7A62A0" w:rsidR="005A7583" w:rsidRPr="00675EC4" w:rsidRDefault="00100E88" w:rsidP="00731AA2">
            <w:pPr>
              <w:pStyle w:val="BodyCopy"/>
              <w:tabs>
                <w:tab w:val="left" w:pos="1026"/>
              </w:tabs>
              <w:spacing w:line="240" w:lineRule="auto"/>
              <w:rPr>
                <w:rFonts w:ascii="Arial" w:hAnsi="Arial" w:cs="Arial"/>
                <w:b/>
              </w:rPr>
            </w:pPr>
            <w:r w:rsidRPr="00675EC4">
              <w:rPr>
                <w:rFonts w:ascii="Arial" w:hAnsi="Arial" w:cs="Arial"/>
                <w:b/>
              </w:rPr>
              <w:t xml:space="preserve">    </w:t>
            </w:r>
            <w:r w:rsidR="00B37FFE" w:rsidRPr="00675EC4">
              <w:rPr>
                <w:rFonts w:ascii="Arial" w:hAnsi="Arial" w:cs="Arial"/>
                <w:b/>
              </w:rPr>
              <w:t>Part</w:t>
            </w:r>
            <w:r w:rsidRPr="00675EC4">
              <w:rPr>
                <w:rFonts w:ascii="Arial" w:hAnsi="Arial" w:cs="Arial"/>
                <w:b/>
              </w:rPr>
              <w:t>-year Fee</w:t>
            </w:r>
          </w:p>
        </w:tc>
      </w:tr>
      <w:tr w:rsidR="00675B26" w:rsidRPr="00F4118B" w14:paraId="041D1590" w14:textId="77777777" w:rsidTr="00D24EAB">
        <w:trPr>
          <w:trHeight w:val="397"/>
        </w:trPr>
        <w:tc>
          <w:tcPr>
            <w:tcW w:w="7230" w:type="dxa"/>
            <w:shd w:val="clear" w:color="auto" w:fill="FFC000"/>
          </w:tcPr>
          <w:p w14:paraId="7C654F49" w14:textId="77777777" w:rsidR="00675B26" w:rsidRPr="00DF1B31" w:rsidRDefault="00675B26" w:rsidP="00BF251F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Full </w:t>
            </w:r>
            <w:r w:rsidRPr="00DF1B31">
              <w:rPr>
                <w:rFonts w:ascii="Arial" w:hAnsi="Arial" w:cs="Arial"/>
                <w:b/>
              </w:rPr>
              <w:t xml:space="preserve">Member </w:t>
            </w:r>
          </w:p>
        </w:tc>
        <w:tc>
          <w:tcPr>
            <w:tcW w:w="709" w:type="dxa"/>
            <w:shd w:val="clear" w:color="auto" w:fill="FFFF00"/>
          </w:tcPr>
          <w:p w14:paraId="559F91AA" w14:textId="77777777" w:rsidR="00675B26" w:rsidRPr="0040141F" w:rsidRDefault="00675B26" w:rsidP="00731AA2">
            <w:pPr>
              <w:pStyle w:val="BodyCopy"/>
              <w:tabs>
                <w:tab w:val="left" w:pos="1167"/>
              </w:tabs>
              <w:spacing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shd w:val="clear" w:color="auto" w:fill="FFC000"/>
          </w:tcPr>
          <w:p w14:paraId="65A40132" w14:textId="012D59BC" w:rsidR="00675B26" w:rsidRPr="0040141F" w:rsidRDefault="00675B26" w:rsidP="00100E88">
            <w:pPr>
              <w:pStyle w:val="BodyCopy"/>
              <w:tabs>
                <w:tab w:val="left" w:pos="1167"/>
              </w:tabs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D54BAB">
              <w:rPr>
                <w:rFonts w:ascii="Arial" w:hAnsi="Arial" w:cs="Arial"/>
                <w:b/>
              </w:rPr>
              <w:t>32</w:t>
            </w:r>
          </w:p>
        </w:tc>
        <w:tc>
          <w:tcPr>
            <w:tcW w:w="2191" w:type="dxa"/>
            <w:vMerge w:val="restart"/>
            <w:shd w:val="clear" w:color="auto" w:fill="FFC000"/>
          </w:tcPr>
          <w:p w14:paraId="6F9D097C" w14:textId="77777777" w:rsidR="00A60BB1" w:rsidRPr="00675EC4" w:rsidRDefault="00A60BB1" w:rsidP="00731AA2">
            <w:pPr>
              <w:pStyle w:val="BodyCopy"/>
              <w:tabs>
                <w:tab w:val="left" w:pos="1167"/>
              </w:tabs>
              <w:spacing w:line="240" w:lineRule="auto"/>
              <w:rPr>
                <w:rFonts w:ascii="Arial" w:hAnsi="Arial" w:cs="Arial"/>
                <w:bCs/>
              </w:rPr>
            </w:pPr>
          </w:p>
          <w:p w14:paraId="6DFAC271" w14:textId="77777777" w:rsidR="00A60BB1" w:rsidRPr="00675EC4" w:rsidRDefault="00A60BB1" w:rsidP="00731AA2">
            <w:pPr>
              <w:pStyle w:val="BodyCopy"/>
              <w:tabs>
                <w:tab w:val="left" w:pos="1167"/>
              </w:tabs>
              <w:spacing w:line="240" w:lineRule="auto"/>
              <w:rPr>
                <w:rFonts w:ascii="Arial" w:hAnsi="Arial" w:cs="Arial"/>
                <w:bCs/>
              </w:rPr>
            </w:pPr>
          </w:p>
          <w:p w14:paraId="1C8A5706" w14:textId="77777777" w:rsidR="00A60BB1" w:rsidRPr="00675EC4" w:rsidRDefault="00A60BB1" w:rsidP="00731AA2">
            <w:pPr>
              <w:pStyle w:val="BodyCopy"/>
              <w:tabs>
                <w:tab w:val="left" w:pos="1167"/>
              </w:tabs>
              <w:spacing w:line="240" w:lineRule="auto"/>
              <w:rPr>
                <w:rFonts w:ascii="Arial" w:hAnsi="Arial" w:cs="Arial"/>
                <w:bCs/>
              </w:rPr>
            </w:pPr>
          </w:p>
          <w:p w14:paraId="73C12476" w14:textId="46EF2DDA" w:rsidR="00675B26" w:rsidRPr="00675EC4" w:rsidRDefault="00675B26" w:rsidP="00731AA2">
            <w:pPr>
              <w:pStyle w:val="BodyCopy"/>
              <w:tabs>
                <w:tab w:val="left" w:pos="1167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675EC4">
              <w:rPr>
                <w:rFonts w:ascii="Arial" w:hAnsi="Arial" w:cs="Arial"/>
                <w:bCs/>
              </w:rPr>
              <w:t>Members joining after April</w:t>
            </w:r>
            <w:r w:rsidR="00F17EA5" w:rsidRPr="00675EC4">
              <w:rPr>
                <w:rFonts w:ascii="Arial" w:hAnsi="Arial" w:cs="Arial"/>
                <w:bCs/>
              </w:rPr>
              <w:t xml:space="preserve"> are able to </w:t>
            </w:r>
            <w:r w:rsidR="00F75C69" w:rsidRPr="00675EC4">
              <w:rPr>
                <w:rFonts w:ascii="Arial" w:hAnsi="Arial" w:cs="Arial"/>
                <w:bCs/>
              </w:rPr>
              <w:t xml:space="preserve">pay </w:t>
            </w:r>
            <w:r w:rsidR="002D572D" w:rsidRPr="00675EC4">
              <w:rPr>
                <w:rFonts w:ascii="Arial" w:hAnsi="Arial" w:cs="Arial"/>
                <w:bCs/>
              </w:rPr>
              <w:t xml:space="preserve">a proportion of the appropriate </w:t>
            </w:r>
            <w:r w:rsidR="00B05EE3" w:rsidRPr="00675EC4">
              <w:rPr>
                <w:rFonts w:ascii="Arial" w:hAnsi="Arial" w:cs="Arial"/>
                <w:bCs/>
              </w:rPr>
              <w:t xml:space="preserve">annual </w:t>
            </w:r>
            <w:r w:rsidR="002D572D" w:rsidRPr="00675EC4">
              <w:rPr>
                <w:rFonts w:ascii="Arial" w:hAnsi="Arial" w:cs="Arial"/>
                <w:bCs/>
              </w:rPr>
              <w:t>fee</w:t>
            </w:r>
            <w:r w:rsidR="007B0FC6">
              <w:rPr>
                <w:rFonts w:ascii="Arial" w:hAnsi="Arial" w:cs="Arial"/>
                <w:bCs/>
              </w:rPr>
              <w:t>,</w:t>
            </w:r>
            <w:r w:rsidR="00F51560" w:rsidRPr="00675EC4">
              <w:rPr>
                <w:rFonts w:ascii="Arial" w:hAnsi="Arial" w:cs="Arial"/>
                <w:bCs/>
              </w:rPr>
              <w:t xml:space="preserve"> relative to the number of months remaining until the March year end.</w:t>
            </w:r>
          </w:p>
          <w:p w14:paraId="117ED206" w14:textId="77777777" w:rsidR="00B05EE3" w:rsidRPr="00675EC4" w:rsidRDefault="00B05EE3" w:rsidP="00731AA2">
            <w:pPr>
              <w:pStyle w:val="BodyCopy"/>
              <w:tabs>
                <w:tab w:val="left" w:pos="1167"/>
              </w:tabs>
              <w:spacing w:line="240" w:lineRule="auto"/>
              <w:rPr>
                <w:rFonts w:ascii="Arial" w:hAnsi="Arial" w:cs="Arial"/>
                <w:bCs/>
              </w:rPr>
            </w:pPr>
          </w:p>
          <w:p w14:paraId="4715B5AC" w14:textId="54133824" w:rsidR="00B778DF" w:rsidRDefault="00B778DF" w:rsidP="00731AA2">
            <w:pPr>
              <w:pStyle w:val="BodyCopy"/>
              <w:tabs>
                <w:tab w:val="left" w:pos="1167"/>
              </w:tabs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</w:t>
            </w:r>
            <w:r w:rsidR="00D3405A">
              <w:rPr>
                <w:rFonts w:ascii="Arial" w:hAnsi="Arial" w:cs="Arial"/>
                <w:bCs/>
              </w:rPr>
              <w:t xml:space="preserve">  </w:t>
            </w:r>
            <w:r>
              <w:rPr>
                <w:rFonts w:ascii="Arial" w:hAnsi="Arial" w:cs="Arial"/>
                <w:bCs/>
              </w:rPr>
              <w:t xml:space="preserve">  </w:t>
            </w:r>
            <w:r w:rsidR="006012A2" w:rsidRPr="00675EC4">
              <w:rPr>
                <w:rFonts w:ascii="Arial" w:hAnsi="Arial" w:cs="Arial"/>
                <w:bCs/>
              </w:rPr>
              <w:t>E.g</w:t>
            </w:r>
            <w:r>
              <w:rPr>
                <w:rFonts w:ascii="Arial" w:hAnsi="Arial" w:cs="Arial"/>
                <w:bCs/>
              </w:rPr>
              <w:t>. Join in</w:t>
            </w:r>
          </w:p>
          <w:p w14:paraId="2FCD793E" w14:textId="15AFFB4B" w:rsidR="00F51560" w:rsidRPr="00675EC4" w:rsidRDefault="00B778DF" w:rsidP="00731AA2">
            <w:pPr>
              <w:pStyle w:val="BodyCopy"/>
              <w:tabs>
                <w:tab w:val="left" w:pos="1167"/>
              </w:tabs>
              <w:spacing w:line="240" w:lineRule="auto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     </w:t>
            </w:r>
            <w:r w:rsidR="006012A2" w:rsidRPr="00675EC4">
              <w:rPr>
                <w:rFonts w:ascii="Arial" w:hAnsi="Arial" w:cs="Arial"/>
                <w:bCs/>
              </w:rPr>
              <w:t xml:space="preserve"> May = 11 / 12ths</w:t>
            </w:r>
          </w:p>
          <w:p w14:paraId="090ECEE4" w14:textId="33FA9CD7" w:rsidR="006012A2" w:rsidRPr="00675EC4" w:rsidRDefault="00744FB6" w:rsidP="00731AA2">
            <w:pPr>
              <w:pStyle w:val="BodyCopy"/>
              <w:tabs>
                <w:tab w:val="left" w:pos="1167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675EC4">
              <w:rPr>
                <w:rFonts w:ascii="Arial" w:hAnsi="Arial" w:cs="Arial"/>
                <w:bCs/>
              </w:rPr>
              <w:t xml:space="preserve">   </w:t>
            </w:r>
            <w:r w:rsidR="00B755FF" w:rsidRPr="00675EC4">
              <w:rPr>
                <w:rFonts w:ascii="Arial" w:hAnsi="Arial" w:cs="Arial"/>
                <w:bCs/>
              </w:rPr>
              <w:t xml:space="preserve">  </w:t>
            </w:r>
            <w:r w:rsidR="00BD08A2" w:rsidRPr="00675EC4">
              <w:rPr>
                <w:rFonts w:ascii="Arial" w:hAnsi="Arial" w:cs="Arial"/>
                <w:bCs/>
              </w:rPr>
              <w:t xml:space="preserve">  </w:t>
            </w:r>
            <w:r w:rsidR="00B755FF" w:rsidRPr="00675EC4">
              <w:rPr>
                <w:rFonts w:ascii="Arial" w:hAnsi="Arial" w:cs="Arial"/>
                <w:bCs/>
              </w:rPr>
              <w:t xml:space="preserve"> </w:t>
            </w:r>
            <w:r w:rsidRPr="00675EC4">
              <w:rPr>
                <w:rFonts w:ascii="Arial" w:hAnsi="Arial" w:cs="Arial"/>
                <w:bCs/>
              </w:rPr>
              <w:t>July = 9 / 12ths</w:t>
            </w:r>
          </w:p>
          <w:p w14:paraId="762A7580" w14:textId="305FB2B5" w:rsidR="00744FB6" w:rsidRPr="00675EC4" w:rsidRDefault="00B755FF" w:rsidP="00731AA2">
            <w:pPr>
              <w:pStyle w:val="BodyCopy"/>
              <w:tabs>
                <w:tab w:val="left" w:pos="1167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675EC4">
              <w:rPr>
                <w:rFonts w:ascii="Arial" w:hAnsi="Arial" w:cs="Arial"/>
                <w:bCs/>
              </w:rPr>
              <w:t xml:space="preserve">  </w:t>
            </w:r>
            <w:r w:rsidR="00BD08A2" w:rsidRPr="00675EC4">
              <w:rPr>
                <w:rFonts w:ascii="Arial" w:hAnsi="Arial" w:cs="Arial"/>
                <w:bCs/>
              </w:rPr>
              <w:t xml:space="preserve"> </w:t>
            </w:r>
            <w:r w:rsidRPr="00675EC4">
              <w:rPr>
                <w:rFonts w:ascii="Arial" w:hAnsi="Arial" w:cs="Arial"/>
                <w:bCs/>
              </w:rPr>
              <w:t>October</w:t>
            </w:r>
            <w:r w:rsidR="002F6291" w:rsidRPr="00675EC4">
              <w:rPr>
                <w:rFonts w:ascii="Arial" w:hAnsi="Arial" w:cs="Arial"/>
                <w:bCs/>
              </w:rPr>
              <w:t xml:space="preserve"> = 6 / 12ths</w:t>
            </w:r>
          </w:p>
          <w:p w14:paraId="496E0E02" w14:textId="77777777" w:rsidR="002F6291" w:rsidRPr="00675EC4" w:rsidRDefault="00BD08A2" w:rsidP="00731AA2">
            <w:pPr>
              <w:pStyle w:val="BodyCopy"/>
              <w:tabs>
                <w:tab w:val="left" w:pos="1167"/>
              </w:tabs>
              <w:spacing w:line="240" w:lineRule="auto"/>
              <w:rPr>
                <w:rFonts w:ascii="Arial" w:hAnsi="Arial" w:cs="Arial"/>
                <w:bCs/>
              </w:rPr>
            </w:pPr>
            <w:r w:rsidRPr="00675EC4">
              <w:rPr>
                <w:rFonts w:ascii="Arial" w:hAnsi="Arial" w:cs="Arial"/>
                <w:bCs/>
              </w:rPr>
              <w:t xml:space="preserve"> December</w:t>
            </w:r>
            <w:r w:rsidR="002F6291" w:rsidRPr="00675EC4">
              <w:rPr>
                <w:rFonts w:ascii="Arial" w:hAnsi="Arial" w:cs="Arial"/>
                <w:bCs/>
              </w:rPr>
              <w:t xml:space="preserve"> = </w:t>
            </w:r>
            <w:r w:rsidRPr="00675EC4">
              <w:rPr>
                <w:rFonts w:ascii="Arial" w:hAnsi="Arial" w:cs="Arial"/>
                <w:bCs/>
              </w:rPr>
              <w:t>4 / 12ths</w:t>
            </w:r>
          </w:p>
          <w:p w14:paraId="37564836" w14:textId="2D475E7C" w:rsidR="00A60BB1" w:rsidRPr="00675EC4" w:rsidRDefault="00053210" w:rsidP="00731AA2">
            <w:pPr>
              <w:pStyle w:val="BodyCopy"/>
              <w:tabs>
                <w:tab w:val="left" w:pos="1167"/>
              </w:tabs>
              <w:spacing w:line="240" w:lineRule="auto"/>
              <w:rPr>
                <w:rFonts w:ascii="Arial" w:hAnsi="Arial" w:cs="Arial"/>
                <w:b/>
              </w:rPr>
            </w:pPr>
            <w:r w:rsidRPr="00675EC4">
              <w:rPr>
                <w:rFonts w:ascii="Arial" w:hAnsi="Arial" w:cs="Arial"/>
                <w:bCs/>
              </w:rPr>
              <w:t xml:space="preserve">              etc.</w:t>
            </w:r>
          </w:p>
        </w:tc>
      </w:tr>
      <w:tr w:rsidR="00675B26" w:rsidRPr="00F4118B" w14:paraId="75F43BFF" w14:textId="77777777" w:rsidTr="00AF2BBB">
        <w:trPr>
          <w:trHeight w:val="397"/>
        </w:trPr>
        <w:tc>
          <w:tcPr>
            <w:tcW w:w="7230" w:type="dxa"/>
            <w:shd w:val="clear" w:color="auto" w:fill="FFC000"/>
          </w:tcPr>
          <w:p w14:paraId="6D76686C" w14:textId="6E9BDBB2" w:rsidR="00675B26" w:rsidRPr="00DF1B31" w:rsidRDefault="00675B26" w:rsidP="00000CAB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Second-</w:t>
            </w:r>
            <w:r w:rsidRPr="00DF1B31">
              <w:rPr>
                <w:rFonts w:ascii="Arial" w:hAnsi="Arial" w:cs="Arial"/>
                <w:b/>
              </w:rPr>
              <w:t>Claim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5A5F65">
              <w:rPr>
                <w:rFonts w:ascii="Arial" w:hAnsi="Arial" w:cs="Arial"/>
                <w:b/>
              </w:rPr>
              <w:t xml:space="preserve">Full </w:t>
            </w:r>
            <w:r>
              <w:rPr>
                <w:rFonts w:ascii="Arial" w:hAnsi="Arial" w:cs="Arial"/>
                <w:b/>
              </w:rPr>
              <w:t>Member</w:t>
            </w:r>
            <w:r w:rsidR="00AF2BBB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(member of another Athletic Club)</w:t>
            </w:r>
          </w:p>
        </w:tc>
        <w:tc>
          <w:tcPr>
            <w:tcW w:w="709" w:type="dxa"/>
            <w:shd w:val="clear" w:color="auto" w:fill="FFFF00"/>
          </w:tcPr>
          <w:p w14:paraId="7290D86A" w14:textId="77777777" w:rsidR="00675B26" w:rsidRPr="0040141F" w:rsidRDefault="00675B26" w:rsidP="00731AA2">
            <w:pPr>
              <w:pStyle w:val="BodyCopy"/>
              <w:tabs>
                <w:tab w:val="left" w:pos="1167"/>
              </w:tabs>
              <w:spacing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shd w:val="clear" w:color="auto" w:fill="FFC000"/>
          </w:tcPr>
          <w:p w14:paraId="39CB4AFA" w14:textId="4021043F" w:rsidR="00675B26" w:rsidRPr="0040141F" w:rsidRDefault="00140973" w:rsidP="008B01AB">
            <w:pPr>
              <w:pStyle w:val="BodyCopy"/>
              <w:tabs>
                <w:tab w:val="left" w:pos="1167"/>
              </w:tabs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102</w:t>
            </w:r>
          </w:p>
        </w:tc>
        <w:tc>
          <w:tcPr>
            <w:tcW w:w="2191" w:type="dxa"/>
            <w:vMerge/>
            <w:shd w:val="clear" w:color="auto" w:fill="FFC000"/>
          </w:tcPr>
          <w:p w14:paraId="5BB2D077" w14:textId="621854AB" w:rsidR="00675B26" w:rsidRPr="0040141F" w:rsidRDefault="00675B26" w:rsidP="00731AA2">
            <w:pPr>
              <w:pStyle w:val="BodyCopy"/>
              <w:tabs>
                <w:tab w:val="left" w:pos="1167"/>
              </w:tabs>
              <w:spacing w:line="240" w:lineRule="auto"/>
              <w:rPr>
                <w:rFonts w:ascii="Arial" w:hAnsi="Arial" w:cs="Arial"/>
                <w:b/>
              </w:rPr>
            </w:pPr>
          </w:p>
        </w:tc>
      </w:tr>
      <w:tr w:rsidR="00675B26" w:rsidRPr="00F4118B" w14:paraId="145378F2" w14:textId="77777777" w:rsidTr="00D24EAB">
        <w:trPr>
          <w:trHeight w:val="397"/>
        </w:trPr>
        <w:tc>
          <w:tcPr>
            <w:tcW w:w="7230" w:type="dxa"/>
            <w:shd w:val="clear" w:color="auto" w:fill="FFC000"/>
          </w:tcPr>
          <w:p w14:paraId="35AE8C84" w14:textId="53A5CB5E" w:rsidR="00675B26" w:rsidRPr="00DF1B31" w:rsidRDefault="00675B26" w:rsidP="00A83195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  <w:r w:rsidRPr="00DF1B31">
              <w:rPr>
                <w:rFonts w:ascii="Arial" w:hAnsi="Arial" w:cs="Arial"/>
                <w:b/>
              </w:rPr>
              <w:t>Student in Further</w:t>
            </w:r>
            <w:r>
              <w:rPr>
                <w:rFonts w:ascii="Arial" w:hAnsi="Arial" w:cs="Arial"/>
                <w:b/>
              </w:rPr>
              <w:t xml:space="preserve"> Education </w:t>
            </w:r>
            <w:r w:rsidR="000A4DA8">
              <w:rPr>
                <w:rFonts w:ascii="Arial" w:hAnsi="Arial" w:cs="Arial"/>
                <w:b/>
              </w:rPr>
              <w:t>Full Member (</w:t>
            </w:r>
            <w:r>
              <w:rPr>
                <w:rFonts w:ascii="Arial" w:hAnsi="Arial" w:cs="Arial"/>
                <w:b/>
              </w:rPr>
              <w:t xml:space="preserve">living away from </w:t>
            </w:r>
            <w:r w:rsidR="00FF0BFF">
              <w:rPr>
                <w:rFonts w:ascii="Arial" w:hAnsi="Arial" w:cs="Arial"/>
                <w:b/>
              </w:rPr>
              <w:t>MK</w:t>
            </w:r>
            <w:r w:rsidR="000A4DA8">
              <w:rPr>
                <w:rFonts w:ascii="Arial" w:hAnsi="Arial" w:cs="Arial"/>
                <w:b/>
              </w:rPr>
              <w:t>)</w:t>
            </w:r>
            <w:r w:rsidRPr="00DF1B31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709" w:type="dxa"/>
            <w:shd w:val="clear" w:color="auto" w:fill="FFFF00"/>
          </w:tcPr>
          <w:p w14:paraId="04516691" w14:textId="77777777" w:rsidR="00675B26" w:rsidRPr="0040141F" w:rsidRDefault="00675B26" w:rsidP="00731AA2">
            <w:pPr>
              <w:pStyle w:val="BodyCopy"/>
              <w:tabs>
                <w:tab w:val="left" w:pos="1167"/>
              </w:tabs>
              <w:spacing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shd w:val="clear" w:color="auto" w:fill="FFC000"/>
          </w:tcPr>
          <w:p w14:paraId="41D88E82" w14:textId="77777777" w:rsidR="00675B26" w:rsidRPr="0040141F" w:rsidRDefault="00675B26" w:rsidP="00100E88">
            <w:pPr>
              <w:pStyle w:val="BodyCopy"/>
              <w:tabs>
                <w:tab w:val="left" w:pos="1167"/>
              </w:tabs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60</w:t>
            </w:r>
          </w:p>
        </w:tc>
        <w:tc>
          <w:tcPr>
            <w:tcW w:w="2191" w:type="dxa"/>
            <w:vMerge/>
            <w:shd w:val="clear" w:color="auto" w:fill="FFC000"/>
          </w:tcPr>
          <w:p w14:paraId="1093E20B" w14:textId="3624A38A" w:rsidR="00675B26" w:rsidRPr="0040141F" w:rsidRDefault="00675B26" w:rsidP="00731AA2">
            <w:pPr>
              <w:pStyle w:val="BodyCopy"/>
              <w:tabs>
                <w:tab w:val="left" w:pos="1167"/>
              </w:tabs>
              <w:spacing w:line="240" w:lineRule="auto"/>
              <w:rPr>
                <w:rFonts w:ascii="Arial" w:hAnsi="Arial" w:cs="Arial"/>
                <w:b/>
              </w:rPr>
            </w:pPr>
          </w:p>
        </w:tc>
      </w:tr>
      <w:tr w:rsidR="00675B26" w:rsidRPr="00F4118B" w14:paraId="4A634CB8" w14:textId="77777777" w:rsidTr="00D24EAB">
        <w:trPr>
          <w:trHeight w:val="397"/>
        </w:trPr>
        <w:tc>
          <w:tcPr>
            <w:tcW w:w="7230" w:type="dxa"/>
            <w:shd w:val="clear" w:color="auto" w:fill="FFC000"/>
          </w:tcPr>
          <w:p w14:paraId="61539130" w14:textId="77777777" w:rsidR="00675B26" w:rsidRPr="00DF1B31" w:rsidRDefault="00675B26" w:rsidP="000F0B39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  <w:r w:rsidRPr="00DF1B31">
              <w:rPr>
                <w:rFonts w:ascii="Arial" w:hAnsi="Arial" w:cs="Arial"/>
                <w:b/>
              </w:rPr>
              <w:t xml:space="preserve">Buckingham Satellite </w:t>
            </w:r>
            <w:r>
              <w:rPr>
                <w:rFonts w:ascii="Arial" w:hAnsi="Arial" w:cs="Arial"/>
                <w:b/>
              </w:rPr>
              <w:t>Member</w:t>
            </w:r>
          </w:p>
        </w:tc>
        <w:tc>
          <w:tcPr>
            <w:tcW w:w="709" w:type="dxa"/>
            <w:shd w:val="clear" w:color="auto" w:fill="FFFF00"/>
          </w:tcPr>
          <w:p w14:paraId="5DF5BDE5" w14:textId="77777777" w:rsidR="00675B26" w:rsidRPr="0040141F" w:rsidRDefault="00675B26" w:rsidP="00731AA2">
            <w:pPr>
              <w:pStyle w:val="BodyCopy"/>
              <w:tabs>
                <w:tab w:val="left" w:pos="1167"/>
              </w:tabs>
              <w:spacing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shd w:val="clear" w:color="auto" w:fill="FFC000"/>
          </w:tcPr>
          <w:p w14:paraId="3782E3C4" w14:textId="446C9EB3" w:rsidR="00675B26" w:rsidRPr="0040141F" w:rsidRDefault="00675B26" w:rsidP="00100E88">
            <w:pPr>
              <w:pStyle w:val="BodyCopy"/>
              <w:tabs>
                <w:tab w:val="left" w:pos="1167"/>
              </w:tabs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8</w:t>
            </w:r>
            <w:r w:rsidR="004D5683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2191" w:type="dxa"/>
            <w:vMerge/>
            <w:shd w:val="clear" w:color="auto" w:fill="FFC000"/>
          </w:tcPr>
          <w:p w14:paraId="78936A56" w14:textId="3F8C72D4" w:rsidR="00675B26" w:rsidRPr="0040141F" w:rsidRDefault="00675B26" w:rsidP="00731AA2">
            <w:pPr>
              <w:pStyle w:val="BodyCopy"/>
              <w:tabs>
                <w:tab w:val="left" w:pos="1167"/>
              </w:tabs>
              <w:spacing w:line="240" w:lineRule="auto"/>
              <w:rPr>
                <w:rFonts w:ascii="Arial" w:hAnsi="Arial" w:cs="Arial"/>
                <w:b/>
              </w:rPr>
            </w:pPr>
          </w:p>
        </w:tc>
      </w:tr>
      <w:tr w:rsidR="00675B26" w:rsidRPr="00F4118B" w14:paraId="54458549" w14:textId="77777777" w:rsidTr="00D24EAB">
        <w:trPr>
          <w:trHeight w:val="397"/>
        </w:trPr>
        <w:tc>
          <w:tcPr>
            <w:tcW w:w="7230" w:type="dxa"/>
            <w:shd w:val="clear" w:color="auto" w:fill="FFC000"/>
          </w:tcPr>
          <w:p w14:paraId="5E8302D6" w14:textId="77777777" w:rsidR="00675B26" w:rsidRDefault="00675B26" w:rsidP="0040141F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Road-Runner Member - non track user</w:t>
            </w:r>
          </w:p>
        </w:tc>
        <w:tc>
          <w:tcPr>
            <w:tcW w:w="709" w:type="dxa"/>
            <w:shd w:val="clear" w:color="auto" w:fill="FFFF00"/>
          </w:tcPr>
          <w:p w14:paraId="6310BD55" w14:textId="77777777" w:rsidR="00675B26" w:rsidRPr="0040141F" w:rsidRDefault="00675B26" w:rsidP="00731AA2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shd w:val="clear" w:color="auto" w:fill="FFC000"/>
          </w:tcPr>
          <w:p w14:paraId="143C4DCF" w14:textId="77777777" w:rsidR="00675B26" w:rsidRPr="0040141F" w:rsidRDefault="00675B26" w:rsidP="00100E88">
            <w:pPr>
              <w:pStyle w:val="BodyCopy"/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60</w:t>
            </w:r>
          </w:p>
        </w:tc>
        <w:tc>
          <w:tcPr>
            <w:tcW w:w="2191" w:type="dxa"/>
            <w:vMerge/>
            <w:shd w:val="clear" w:color="auto" w:fill="FFC000"/>
          </w:tcPr>
          <w:p w14:paraId="5DD52050" w14:textId="33617808" w:rsidR="00675B26" w:rsidRDefault="00675B26" w:rsidP="00731AA2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</w:p>
        </w:tc>
      </w:tr>
      <w:tr w:rsidR="00675B26" w:rsidRPr="00F4118B" w14:paraId="7195E897" w14:textId="77777777" w:rsidTr="00D24EAB">
        <w:trPr>
          <w:trHeight w:val="397"/>
        </w:trPr>
        <w:tc>
          <w:tcPr>
            <w:tcW w:w="7230" w:type="dxa"/>
            <w:shd w:val="clear" w:color="auto" w:fill="FFC000"/>
          </w:tcPr>
          <w:p w14:paraId="0A1734C3" w14:textId="77777777" w:rsidR="00675B26" w:rsidRDefault="00675B26" w:rsidP="0040141F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Road-Runner Member (Second Claim) – non track user</w:t>
            </w:r>
          </w:p>
        </w:tc>
        <w:tc>
          <w:tcPr>
            <w:tcW w:w="709" w:type="dxa"/>
            <w:shd w:val="clear" w:color="auto" w:fill="FFFF00"/>
          </w:tcPr>
          <w:p w14:paraId="374FDE41" w14:textId="77777777" w:rsidR="00675B26" w:rsidRPr="0040141F" w:rsidRDefault="00675B26" w:rsidP="00731AA2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shd w:val="clear" w:color="auto" w:fill="FFC000"/>
          </w:tcPr>
          <w:p w14:paraId="0E0E2D0C" w14:textId="77777777" w:rsidR="00675B26" w:rsidRPr="0040141F" w:rsidRDefault="00675B26" w:rsidP="00100E88">
            <w:pPr>
              <w:pStyle w:val="BodyCopy"/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2191" w:type="dxa"/>
            <w:vMerge/>
            <w:shd w:val="clear" w:color="auto" w:fill="FFC000"/>
          </w:tcPr>
          <w:p w14:paraId="00CA7277" w14:textId="72758DE3" w:rsidR="00675B26" w:rsidRDefault="00675B26" w:rsidP="00731AA2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</w:p>
        </w:tc>
      </w:tr>
      <w:tr w:rsidR="00675B26" w:rsidRPr="00F4118B" w14:paraId="778FAD05" w14:textId="77777777" w:rsidTr="00D24EAB">
        <w:trPr>
          <w:trHeight w:val="397"/>
        </w:trPr>
        <w:tc>
          <w:tcPr>
            <w:tcW w:w="7230" w:type="dxa"/>
            <w:shd w:val="clear" w:color="auto" w:fill="FFC000"/>
          </w:tcPr>
          <w:p w14:paraId="1F08CCE3" w14:textId="77777777" w:rsidR="00675B26" w:rsidRDefault="00675B26" w:rsidP="00B072E7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Team MK Cycle/Tri Club Member – non track user</w:t>
            </w:r>
          </w:p>
        </w:tc>
        <w:tc>
          <w:tcPr>
            <w:tcW w:w="709" w:type="dxa"/>
            <w:shd w:val="clear" w:color="auto" w:fill="FFFF00"/>
          </w:tcPr>
          <w:p w14:paraId="2FA8F25D" w14:textId="77777777" w:rsidR="00675B26" w:rsidRPr="0040141F" w:rsidRDefault="00675B26" w:rsidP="00B072E7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shd w:val="clear" w:color="auto" w:fill="FFC000"/>
          </w:tcPr>
          <w:p w14:paraId="7F66A1B6" w14:textId="77777777" w:rsidR="00675B26" w:rsidRDefault="00675B26" w:rsidP="00100E88">
            <w:pPr>
              <w:pStyle w:val="BodyCopy"/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50</w:t>
            </w:r>
          </w:p>
        </w:tc>
        <w:tc>
          <w:tcPr>
            <w:tcW w:w="2191" w:type="dxa"/>
            <w:vMerge/>
            <w:shd w:val="clear" w:color="auto" w:fill="FFC000"/>
          </w:tcPr>
          <w:p w14:paraId="0827BD23" w14:textId="2DED6630" w:rsidR="00675B26" w:rsidRDefault="00675B26" w:rsidP="00B072E7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</w:p>
        </w:tc>
      </w:tr>
      <w:tr w:rsidR="00675B26" w:rsidRPr="00F4118B" w14:paraId="60F508DC" w14:textId="77777777" w:rsidTr="00AF2BBB">
        <w:trPr>
          <w:trHeight w:val="397"/>
        </w:trPr>
        <w:tc>
          <w:tcPr>
            <w:tcW w:w="7230" w:type="dxa"/>
            <w:shd w:val="clear" w:color="auto" w:fill="FFC000"/>
          </w:tcPr>
          <w:p w14:paraId="7F2E0552" w14:textId="4373C897" w:rsidR="00675B26" w:rsidRPr="00DF1B31" w:rsidRDefault="003E7D71" w:rsidP="003E7D71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Associate (non-competing)</w:t>
            </w:r>
            <w:r w:rsidR="00147234">
              <w:rPr>
                <w:rFonts w:ascii="Arial" w:hAnsi="Arial" w:cs="Arial"/>
                <w:b/>
              </w:rPr>
              <w:t xml:space="preserve"> member</w:t>
            </w:r>
            <w:r>
              <w:rPr>
                <w:rFonts w:ascii="Arial" w:hAnsi="Arial" w:cs="Arial"/>
                <w:b/>
              </w:rPr>
              <w:t xml:space="preserve">, </w:t>
            </w:r>
            <w:r w:rsidR="00BA12ED">
              <w:rPr>
                <w:rFonts w:ascii="Arial" w:hAnsi="Arial" w:cs="Arial"/>
                <w:b/>
              </w:rPr>
              <w:t xml:space="preserve">or </w:t>
            </w:r>
            <w:r>
              <w:rPr>
                <w:rFonts w:ascii="Arial" w:hAnsi="Arial" w:cs="Arial"/>
                <w:b/>
              </w:rPr>
              <w:t xml:space="preserve">Special Needs Group </w:t>
            </w:r>
          </w:p>
        </w:tc>
        <w:tc>
          <w:tcPr>
            <w:tcW w:w="709" w:type="dxa"/>
            <w:shd w:val="clear" w:color="auto" w:fill="FFFF00"/>
          </w:tcPr>
          <w:p w14:paraId="238F1BD1" w14:textId="77777777" w:rsidR="00675B26" w:rsidRPr="0040141F" w:rsidRDefault="00675B26" w:rsidP="00731AA2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shd w:val="clear" w:color="auto" w:fill="FFC000"/>
          </w:tcPr>
          <w:p w14:paraId="442AF2AC" w14:textId="77777777" w:rsidR="00675B26" w:rsidRPr="0040141F" w:rsidRDefault="00675B26" w:rsidP="00100E88">
            <w:pPr>
              <w:pStyle w:val="BodyCopy"/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40141F">
              <w:rPr>
                <w:rFonts w:ascii="Arial" w:hAnsi="Arial" w:cs="Arial"/>
                <w:b/>
              </w:rPr>
              <w:t>15</w:t>
            </w:r>
          </w:p>
        </w:tc>
        <w:tc>
          <w:tcPr>
            <w:tcW w:w="2191" w:type="dxa"/>
            <w:vMerge/>
            <w:shd w:val="clear" w:color="auto" w:fill="FFC000"/>
          </w:tcPr>
          <w:p w14:paraId="3A476B88" w14:textId="29870F85" w:rsidR="00675B26" w:rsidRPr="0040141F" w:rsidRDefault="00675B26" w:rsidP="00731AA2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</w:p>
        </w:tc>
      </w:tr>
      <w:tr w:rsidR="00BD0ACA" w:rsidRPr="00F4118B" w14:paraId="3B09CE4E" w14:textId="77777777" w:rsidTr="00AF2BBB">
        <w:trPr>
          <w:trHeight w:val="397"/>
        </w:trPr>
        <w:tc>
          <w:tcPr>
            <w:tcW w:w="7230" w:type="dxa"/>
            <w:shd w:val="clear" w:color="auto" w:fill="FFC000"/>
          </w:tcPr>
          <w:p w14:paraId="11649F2F" w14:textId="27FE4D11" w:rsidR="00BD0ACA" w:rsidRDefault="00BA12ED" w:rsidP="003E7D71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Over 70 Member (competing)</w:t>
            </w:r>
          </w:p>
        </w:tc>
        <w:tc>
          <w:tcPr>
            <w:tcW w:w="709" w:type="dxa"/>
            <w:shd w:val="clear" w:color="auto" w:fill="FFFF00"/>
          </w:tcPr>
          <w:p w14:paraId="5C3B8E70" w14:textId="77777777" w:rsidR="00BD0ACA" w:rsidRPr="0040141F" w:rsidRDefault="00BD0ACA" w:rsidP="00731AA2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shd w:val="clear" w:color="auto" w:fill="FFC000"/>
          </w:tcPr>
          <w:p w14:paraId="73D439A6" w14:textId="1437733F" w:rsidR="00BD0ACA" w:rsidRPr="0040141F" w:rsidRDefault="003B3329" w:rsidP="00100E88">
            <w:pPr>
              <w:pStyle w:val="BodyCopy"/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2191" w:type="dxa"/>
            <w:vMerge/>
            <w:shd w:val="clear" w:color="auto" w:fill="FFC000"/>
          </w:tcPr>
          <w:p w14:paraId="2FB482C7" w14:textId="77777777" w:rsidR="00BD0ACA" w:rsidRPr="0040141F" w:rsidRDefault="00BD0ACA" w:rsidP="00731AA2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</w:p>
        </w:tc>
      </w:tr>
      <w:tr w:rsidR="00675B26" w:rsidRPr="00F4118B" w14:paraId="21700F6B" w14:textId="77777777" w:rsidTr="00AF2BBB">
        <w:trPr>
          <w:trHeight w:val="397"/>
        </w:trPr>
        <w:tc>
          <w:tcPr>
            <w:tcW w:w="7230" w:type="dxa"/>
            <w:shd w:val="clear" w:color="auto" w:fill="FFC000"/>
          </w:tcPr>
          <w:p w14:paraId="3361D290" w14:textId="77777777" w:rsidR="00675B26" w:rsidRPr="00DF1B31" w:rsidRDefault="00675B26" w:rsidP="000F0B39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  <w:r w:rsidRPr="00DF1B31">
              <w:rPr>
                <w:rFonts w:ascii="Arial" w:hAnsi="Arial" w:cs="Arial"/>
                <w:b/>
              </w:rPr>
              <w:t>Family Membership</w:t>
            </w:r>
            <w:r>
              <w:rPr>
                <w:rFonts w:ascii="Arial" w:hAnsi="Arial" w:cs="Arial"/>
                <w:b/>
              </w:rPr>
              <w:t xml:space="preserve"> – two or more from the same address</w:t>
            </w:r>
          </w:p>
        </w:tc>
        <w:tc>
          <w:tcPr>
            <w:tcW w:w="709" w:type="dxa"/>
            <w:shd w:val="clear" w:color="auto" w:fill="FFFF00"/>
          </w:tcPr>
          <w:p w14:paraId="4AD7B4B4" w14:textId="77777777" w:rsidR="00675B26" w:rsidRPr="0040141F" w:rsidRDefault="00675B26" w:rsidP="00731AA2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shd w:val="clear" w:color="auto" w:fill="FFC000"/>
          </w:tcPr>
          <w:p w14:paraId="503C47CA" w14:textId="7CDF0438" w:rsidR="00675B26" w:rsidRPr="0040141F" w:rsidRDefault="00675B26" w:rsidP="00100E88">
            <w:pPr>
              <w:pStyle w:val="BodyCopy"/>
              <w:spacing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C96E44">
              <w:rPr>
                <w:rFonts w:ascii="Arial" w:hAnsi="Arial" w:cs="Arial"/>
                <w:b/>
              </w:rPr>
              <w:t>64</w:t>
            </w:r>
          </w:p>
        </w:tc>
        <w:tc>
          <w:tcPr>
            <w:tcW w:w="2191" w:type="dxa"/>
            <w:vMerge/>
            <w:shd w:val="clear" w:color="auto" w:fill="FFC000"/>
          </w:tcPr>
          <w:p w14:paraId="1502A491" w14:textId="233F34C1" w:rsidR="00675B26" w:rsidRPr="0040141F" w:rsidRDefault="00675B26" w:rsidP="00731AA2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</w:p>
        </w:tc>
      </w:tr>
      <w:tr w:rsidR="00675B26" w:rsidRPr="00F4118B" w14:paraId="6120F324" w14:textId="77777777" w:rsidTr="00AF2BBB">
        <w:trPr>
          <w:trHeight w:val="397"/>
        </w:trPr>
        <w:tc>
          <w:tcPr>
            <w:tcW w:w="7230" w:type="dxa"/>
            <w:shd w:val="clear" w:color="auto" w:fill="FFC000"/>
          </w:tcPr>
          <w:p w14:paraId="630C2CF3" w14:textId="77777777" w:rsidR="00675B26" w:rsidRPr="00DF1B31" w:rsidRDefault="00675B26" w:rsidP="009F47EB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  <w:r w:rsidRPr="00DF1B31">
              <w:rPr>
                <w:rFonts w:ascii="Arial" w:hAnsi="Arial" w:cs="Arial"/>
                <w:b/>
              </w:rPr>
              <w:t xml:space="preserve">Non-Competing Volunteer / Coach / Official </w:t>
            </w:r>
          </w:p>
        </w:tc>
        <w:tc>
          <w:tcPr>
            <w:tcW w:w="709" w:type="dxa"/>
            <w:shd w:val="clear" w:color="auto" w:fill="FFFF00"/>
          </w:tcPr>
          <w:p w14:paraId="65253F24" w14:textId="77777777" w:rsidR="00675B26" w:rsidRPr="0040141F" w:rsidRDefault="00675B26" w:rsidP="00731AA2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</w:p>
        </w:tc>
        <w:tc>
          <w:tcPr>
            <w:tcW w:w="992" w:type="dxa"/>
            <w:shd w:val="clear" w:color="auto" w:fill="FFC000"/>
          </w:tcPr>
          <w:p w14:paraId="60F43240" w14:textId="77777777" w:rsidR="00675B26" w:rsidRPr="0040141F" w:rsidRDefault="00675B26" w:rsidP="00100E88">
            <w:pPr>
              <w:pStyle w:val="BodyCopy"/>
              <w:spacing w:line="240" w:lineRule="auto"/>
              <w:jc w:val="center"/>
              <w:rPr>
                <w:rFonts w:ascii="Arial" w:hAnsi="Arial" w:cs="Arial"/>
                <w:b/>
              </w:rPr>
            </w:pPr>
            <w:r w:rsidRPr="0040141F"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2191" w:type="dxa"/>
            <w:vMerge/>
            <w:shd w:val="clear" w:color="auto" w:fill="FFC000"/>
          </w:tcPr>
          <w:p w14:paraId="3D1EC965" w14:textId="3E0EBFD0" w:rsidR="00675B26" w:rsidRPr="0040141F" w:rsidRDefault="00675B26" w:rsidP="00731AA2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</w:p>
        </w:tc>
      </w:tr>
      <w:tr w:rsidR="005125BF" w:rsidRPr="00F4118B" w14:paraId="0E88BDA7" w14:textId="77777777" w:rsidTr="00557810">
        <w:trPr>
          <w:trHeight w:val="469"/>
        </w:trPr>
        <w:tc>
          <w:tcPr>
            <w:tcW w:w="11122" w:type="dxa"/>
            <w:gridSpan w:val="4"/>
            <w:shd w:val="clear" w:color="auto" w:fill="FFC000"/>
          </w:tcPr>
          <w:p w14:paraId="481CA8E9" w14:textId="093CAA75" w:rsidR="00061B33" w:rsidRPr="0040141F" w:rsidRDefault="005125BF" w:rsidP="00731AA2">
            <w:pPr>
              <w:pStyle w:val="BodyCopy"/>
              <w:spacing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N.B. England Athletics registration is included in your membership for all competing members</w:t>
            </w:r>
            <w:r w:rsidR="004814F7">
              <w:rPr>
                <w:rFonts w:ascii="Arial" w:hAnsi="Arial" w:cs="Arial"/>
                <w:b/>
              </w:rPr>
              <w:t>,</w:t>
            </w:r>
            <w:r>
              <w:rPr>
                <w:rFonts w:ascii="Arial" w:hAnsi="Arial" w:cs="Arial"/>
                <w:b/>
              </w:rPr>
              <w:t xml:space="preserve"> except Second-Claim members who will be registered through their First-Claim club</w:t>
            </w:r>
            <w:r w:rsidR="00EF0333">
              <w:rPr>
                <w:rFonts w:ascii="Arial" w:hAnsi="Arial" w:cs="Arial"/>
                <w:b/>
              </w:rPr>
              <w:t>.</w:t>
            </w:r>
          </w:p>
        </w:tc>
      </w:tr>
    </w:tbl>
    <w:p w14:paraId="2EE05C54" w14:textId="77777777" w:rsidR="00E903A9" w:rsidRPr="0086404D" w:rsidRDefault="0040141F">
      <w:pPr>
        <w:rPr>
          <w:sz w:val="16"/>
          <w:szCs w:val="16"/>
        </w:rPr>
      </w:pPr>
      <w:r w:rsidRPr="00DF1B31">
        <w:rPr>
          <w:rFonts w:ascii="Arial" w:hAnsi="Arial" w:cs="Arial"/>
          <w:b/>
          <w:sz w:val="22"/>
          <w:szCs w:val="22"/>
        </w:rPr>
        <w:t xml:space="preserve"> </w:t>
      </w:r>
    </w:p>
    <w:tbl>
      <w:tblPr>
        <w:tblW w:w="48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8"/>
        <w:gridCol w:w="1848"/>
        <w:gridCol w:w="1848"/>
        <w:gridCol w:w="1848"/>
        <w:gridCol w:w="1848"/>
        <w:gridCol w:w="1848"/>
      </w:tblGrid>
      <w:tr w:rsidR="008E3A32" w:rsidRPr="003A7D4F" w14:paraId="4F1FF12D" w14:textId="77777777" w:rsidTr="007E477B">
        <w:trPr>
          <w:trHeight w:val="575"/>
        </w:trPr>
        <w:tc>
          <w:tcPr>
            <w:tcW w:w="833" w:type="pct"/>
            <w:shd w:val="clear" w:color="auto" w:fill="D9D9D9"/>
          </w:tcPr>
          <w:p w14:paraId="7042BFE1" w14:textId="77777777" w:rsidR="008E3A32" w:rsidRPr="008E3A32" w:rsidRDefault="008E3A32" w:rsidP="008E3A32">
            <w:pPr>
              <w:pStyle w:val="BodyCopy"/>
              <w:spacing w:before="240" w:after="120" w:line="276" w:lineRule="auto"/>
              <w:ind w:right="34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F046F">
              <w:rPr>
                <w:rFonts w:ascii="Arial" w:hAnsi="Arial" w:cs="Arial"/>
                <w:b/>
                <w:bCs/>
                <w:sz w:val="22"/>
                <w:szCs w:val="22"/>
              </w:rPr>
              <w:t>Amount Paid</w:t>
            </w:r>
          </w:p>
        </w:tc>
        <w:tc>
          <w:tcPr>
            <w:tcW w:w="833" w:type="pct"/>
          </w:tcPr>
          <w:p w14:paraId="4BC811E0" w14:textId="77777777" w:rsidR="008E3A32" w:rsidRPr="00CF046F" w:rsidRDefault="008E3A32" w:rsidP="008E3A32">
            <w:pPr>
              <w:pStyle w:val="BodyCopy"/>
              <w:spacing w:before="240" w:after="120" w:line="240" w:lineRule="auto"/>
              <w:ind w:right="176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33" w:type="pct"/>
            <w:shd w:val="clear" w:color="auto" w:fill="D9D9D9"/>
          </w:tcPr>
          <w:p w14:paraId="55629105" w14:textId="77777777" w:rsidR="008E3A32" w:rsidRDefault="008E3A32" w:rsidP="008E3A32">
            <w:pPr>
              <w:pStyle w:val="BodyCopy"/>
              <w:spacing w:before="240" w:after="120" w:line="240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Method</w:t>
            </w:r>
          </w:p>
        </w:tc>
        <w:tc>
          <w:tcPr>
            <w:tcW w:w="833" w:type="pct"/>
          </w:tcPr>
          <w:p w14:paraId="41625411" w14:textId="77777777" w:rsidR="008E3A32" w:rsidRPr="00CF046F" w:rsidRDefault="008E3A32" w:rsidP="008E3A32">
            <w:pPr>
              <w:pStyle w:val="BodyCopy"/>
              <w:spacing w:before="240" w:after="120" w:line="240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833" w:type="pct"/>
            <w:shd w:val="clear" w:color="auto" w:fill="D9D9D9"/>
          </w:tcPr>
          <w:p w14:paraId="743FF58D" w14:textId="77777777" w:rsidR="008E3A32" w:rsidRPr="008E3A32" w:rsidRDefault="008E3A32" w:rsidP="008E3A32">
            <w:pPr>
              <w:pStyle w:val="BodyCopy"/>
              <w:spacing w:before="240" w:after="120" w:line="240" w:lineRule="auto"/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E3A32">
              <w:rPr>
                <w:rFonts w:ascii="Arial" w:hAnsi="Arial" w:cs="Arial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833" w:type="pct"/>
          </w:tcPr>
          <w:p w14:paraId="54BC1935" w14:textId="77777777" w:rsidR="008E3A32" w:rsidRPr="00CF046F" w:rsidRDefault="008E3A32" w:rsidP="008E3A32">
            <w:pPr>
              <w:pStyle w:val="BodyCopy"/>
              <w:spacing w:before="240" w:after="120" w:line="240" w:lineRule="auto"/>
              <w:ind w:right="690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</w:p>
        </w:tc>
      </w:tr>
    </w:tbl>
    <w:p w14:paraId="17742CE8" w14:textId="77777777" w:rsidR="00752209" w:rsidRDefault="00752209" w:rsidP="0086404D">
      <w:pPr>
        <w:pStyle w:val="BodyCopy"/>
        <w:spacing w:line="240" w:lineRule="auto"/>
        <w:ind w:left="-119" w:right="-28"/>
        <w:rPr>
          <w:rStyle w:val="SubHeading"/>
          <w:rFonts w:ascii="Arial" w:hAnsi="Arial" w:cs="Arial"/>
          <w:b/>
          <w:bCs/>
          <w:color w:val="auto"/>
          <w:sz w:val="16"/>
          <w:szCs w:val="16"/>
        </w:rPr>
      </w:pPr>
    </w:p>
    <w:p w14:paraId="5EEB86CA" w14:textId="1A878057" w:rsidR="008E3A32" w:rsidRDefault="008E3A32" w:rsidP="008E3A32">
      <w:pPr>
        <w:pStyle w:val="BodyCopy"/>
        <w:spacing w:line="240" w:lineRule="auto"/>
        <w:ind w:right="-28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BACS payment preferred:</w:t>
      </w:r>
      <w:r w:rsidRPr="0040141F">
        <w:rPr>
          <w:rFonts w:ascii="Arial" w:hAnsi="Arial" w:cs="Arial"/>
          <w:b/>
          <w:bCs/>
          <w:sz w:val="22"/>
          <w:szCs w:val="22"/>
        </w:rPr>
        <w:t xml:space="preserve">  Reference: “</w:t>
      </w:r>
      <w:r w:rsidR="00E064CA">
        <w:rPr>
          <w:rFonts w:ascii="Arial" w:hAnsi="Arial" w:cs="Arial"/>
          <w:b/>
          <w:bCs/>
          <w:sz w:val="22"/>
          <w:szCs w:val="22"/>
        </w:rPr>
        <w:t>athlete’s</w:t>
      </w:r>
      <w:r w:rsidRPr="0040141F">
        <w:rPr>
          <w:rFonts w:ascii="Arial" w:hAnsi="Arial" w:cs="Arial"/>
          <w:b/>
          <w:bCs/>
          <w:sz w:val="22"/>
          <w:szCs w:val="22"/>
        </w:rPr>
        <w:t xml:space="preserve"> name”</w:t>
      </w:r>
    </w:p>
    <w:p w14:paraId="6E42EA21" w14:textId="742695A0" w:rsidR="00C94001" w:rsidRDefault="00C07266" w:rsidP="008E3A32">
      <w:pPr>
        <w:pStyle w:val="BodyCopy"/>
        <w:spacing w:line="240" w:lineRule="auto"/>
        <w:ind w:right="-28"/>
        <w:jc w:val="center"/>
        <w:rPr>
          <w:rFonts w:ascii="Arial" w:hAnsi="Arial" w:cs="Arial"/>
          <w:b/>
          <w:bCs/>
          <w:sz w:val="22"/>
          <w:szCs w:val="22"/>
        </w:rPr>
      </w:pPr>
      <w:r w:rsidRPr="0040141F">
        <w:rPr>
          <w:rFonts w:ascii="Arial" w:hAnsi="Arial" w:cs="Arial"/>
          <w:b/>
          <w:bCs/>
          <w:sz w:val="22"/>
          <w:szCs w:val="22"/>
        </w:rPr>
        <w:t>Sort Code: 08-92-99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r w:rsidRPr="0040141F">
        <w:rPr>
          <w:rFonts w:ascii="Arial" w:hAnsi="Arial" w:cs="Arial"/>
          <w:b/>
          <w:bCs/>
          <w:sz w:val="22"/>
          <w:szCs w:val="22"/>
        </w:rPr>
        <w:t>Account: 65419306</w:t>
      </w:r>
      <w:r>
        <w:rPr>
          <w:rFonts w:ascii="Arial" w:hAnsi="Arial" w:cs="Arial"/>
          <w:b/>
          <w:bCs/>
          <w:sz w:val="22"/>
          <w:szCs w:val="22"/>
        </w:rPr>
        <w:t xml:space="preserve">  Account Name: Marshall Milton Keynes A</w:t>
      </w:r>
      <w:r w:rsidR="00470200">
        <w:rPr>
          <w:rFonts w:ascii="Arial" w:hAnsi="Arial" w:cs="Arial"/>
          <w:b/>
          <w:bCs/>
          <w:sz w:val="22"/>
          <w:szCs w:val="22"/>
        </w:rPr>
        <w:t xml:space="preserve">th </w:t>
      </w:r>
      <w:r>
        <w:rPr>
          <w:rFonts w:ascii="Arial" w:hAnsi="Arial" w:cs="Arial"/>
          <w:b/>
          <w:bCs/>
          <w:sz w:val="22"/>
          <w:szCs w:val="22"/>
        </w:rPr>
        <w:t>C</w:t>
      </w:r>
      <w:r w:rsidR="00470200">
        <w:rPr>
          <w:rFonts w:ascii="Arial" w:hAnsi="Arial" w:cs="Arial"/>
          <w:b/>
          <w:bCs/>
          <w:sz w:val="22"/>
          <w:szCs w:val="22"/>
        </w:rPr>
        <w:t>lub MMKAC</w:t>
      </w:r>
    </w:p>
    <w:p w14:paraId="42C3BA6C" w14:textId="105FF7F6" w:rsidR="008E3A32" w:rsidRDefault="008E3A32" w:rsidP="00A65831">
      <w:pPr>
        <w:pStyle w:val="BodyCopy"/>
        <w:spacing w:after="120" w:line="240" w:lineRule="auto"/>
        <w:ind w:right="-29"/>
        <w:jc w:val="center"/>
        <w:rPr>
          <w:rFonts w:ascii="Arial" w:hAnsi="Arial" w:cs="Arial"/>
          <w:b/>
          <w:bCs/>
          <w:sz w:val="22"/>
          <w:szCs w:val="22"/>
        </w:rPr>
      </w:pPr>
      <w:r w:rsidRPr="0040141F">
        <w:rPr>
          <w:rFonts w:ascii="Arial" w:hAnsi="Arial" w:cs="Arial"/>
          <w:b/>
          <w:bCs/>
          <w:sz w:val="22"/>
          <w:szCs w:val="22"/>
        </w:rPr>
        <w:t>or Cheques payable to MMKAC</w:t>
      </w:r>
      <w:r>
        <w:rPr>
          <w:rFonts w:ascii="Arial" w:hAnsi="Arial" w:cs="Arial"/>
          <w:b/>
          <w:bCs/>
          <w:sz w:val="22"/>
          <w:szCs w:val="22"/>
        </w:rPr>
        <w:t xml:space="preserve"> to the address below</w:t>
      </w:r>
      <w:r w:rsidR="00557810">
        <w:rPr>
          <w:rFonts w:ascii="Arial" w:hAnsi="Arial" w:cs="Arial"/>
          <w:b/>
          <w:bCs/>
          <w:sz w:val="22"/>
          <w:szCs w:val="22"/>
        </w:rPr>
        <w:t xml:space="preserve">  </w:t>
      </w:r>
      <w:r w:rsidR="00557810">
        <w:rPr>
          <w:rFonts w:ascii="Arial" w:hAnsi="Arial" w:cs="Arial"/>
          <w:b/>
          <w:bCs/>
          <w:sz w:val="22"/>
          <w:szCs w:val="22"/>
        </w:rPr>
        <w:tab/>
      </w:r>
      <w:r>
        <w:rPr>
          <w:rFonts w:ascii="Arial" w:hAnsi="Arial" w:cs="Arial"/>
          <w:b/>
          <w:bCs/>
          <w:sz w:val="22"/>
          <w:szCs w:val="22"/>
        </w:rPr>
        <w:t>or Cash to your Coach</w:t>
      </w:r>
    </w:p>
    <w:p w14:paraId="4CB86551" w14:textId="3F1F97AA" w:rsidR="008D4FBD" w:rsidRDefault="00575F53" w:rsidP="00BF2445">
      <w:pPr>
        <w:rPr>
          <w:rFonts w:ascii="Arial" w:hAnsi="Arial" w:cs="Arial"/>
          <w:sz w:val="22"/>
          <w:szCs w:val="22"/>
        </w:rPr>
      </w:pPr>
      <w:r w:rsidRPr="0036133A">
        <w:rPr>
          <w:rFonts w:ascii="Arial" w:hAnsi="Arial" w:cs="Arial"/>
          <w:sz w:val="22"/>
          <w:szCs w:val="22"/>
        </w:rPr>
        <w:t>Members paying the full £1</w:t>
      </w:r>
      <w:r w:rsidR="003C66F6">
        <w:rPr>
          <w:rFonts w:ascii="Arial" w:hAnsi="Arial" w:cs="Arial"/>
          <w:sz w:val="22"/>
          <w:szCs w:val="22"/>
        </w:rPr>
        <w:t>32</w:t>
      </w:r>
      <w:r w:rsidRPr="0036133A">
        <w:rPr>
          <w:rFonts w:ascii="Arial" w:hAnsi="Arial" w:cs="Arial"/>
          <w:sz w:val="22"/>
          <w:szCs w:val="22"/>
        </w:rPr>
        <w:t xml:space="preserve"> (or £2</w:t>
      </w:r>
      <w:r w:rsidR="003C66F6">
        <w:rPr>
          <w:rFonts w:ascii="Arial" w:hAnsi="Arial" w:cs="Arial"/>
          <w:sz w:val="22"/>
          <w:szCs w:val="22"/>
        </w:rPr>
        <w:t>64</w:t>
      </w:r>
      <w:r w:rsidRPr="0036133A">
        <w:rPr>
          <w:rFonts w:ascii="Arial" w:hAnsi="Arial" w:cs="Arial"/>
          <w:sz w:val="22"/>
          <w:szCs w:val="22"/>
        </w:rPr>
        <w:t xml:space="preserve"> family) fee can pay </w:t>
      </w:r>
      <w:r w:rsidR="00736696">
        <w:rPr>
          <w:rFonts w:ascii="Arial" w:hAnsi="Arial" w:cs="Arial"/>
          <w:sz w:val="22"/>
          <w:szCs w:val="22"/>
        </w:rPr>
        <w:t>in</w:t>
      </w:r>
      <w:r w:rsidRPr="0036133A">
        <w:rPr>
          <w:rFonts w:ascii="Arial" w:hAnsi="Arial" w:cs="Arial"/>
          <w:sz w:val="22"/>
          <w:szCs w:val="22"/>
        </w:rPr>
        <w:t xml:space="preserve"> quarterly instalments of £3</w:t>
      </w:r>
      <w:r w:rsidR="00EB6D9A">
        <w:rPr>
          <w:rFonts w:ascii="Arial" w:hAnsi="Arial" w:cs="Arial"/>
          <w:sz w:val="22"/>
          <w:szCs w:val="22"/>
        </w:rPr>
        <w:t>3</w:t>
      </w:r>
      <w:r w:rsidRPr="0036133A">
        <w:rPr>
          <w:rFonts w:ascii="Arial" w:hAnsi="Arial" w:cs="Arial"/>
          <w:sz w:val="22"/>
          <w:szCs w:val="22"/>
        </w:rPr>
        <w:t xml:space="preserve"> (£6</w:t>
      </w:r>
      <w:r w:rsidR="00EB6D9A">
        <w:rPr>
          <w:rFonts w:ascii="Arial" w:hAnsi="Arial" w:cs="Arial"/>
          <w:sz w:val="22"/>
          <w:szCs w:val="22"/>
        </w:rPr>
        <w:t>6</w:t>
      </w:r>
      <w:r w:rsidRPr="0036133A">
        <w:rPr>
          <w:rFonts w:ascii="Arial" w:hAnsi="Arial" w:cs="Arial"/>
          <w:sz w:val="22"/>
          <w:szCs w:val="22"/>
        </w:rPr>
        <w:t xml:space="preserve"> family) </w:t>
      </w:r>
      <w:r w:rsidRPr="0036133A">
        <w:rPr>
          <w:rFonts w:ascii="Arial" w:hAnsi="Arial" w:cs="Arial"/>
          <w:b/>
          <w:bCs/>
          <w:sz w:val="22"/>
          <w:szCs w:val="22"/>
        </w:rPr>
        <w:t>payable in April, July</w:t>
      </w:r>
      <w:r w:rsidR="002E6BFB">
        <w:rPr>
          <w:rFonts w:ascii="Arial" w:hAnsi="Arial" w:cs="Arial"/>
          <w:b/>
          <w:bCs/>
          <w:sz w:val="22"/>
          <w:szCs w:val="22"/>
        </w:rPr>
        <w:t>,</w:t>
      </w:r>
      <w:r w:rsidRPr="0036133A">
        <w:rPr>
          <w:rFonts w:ascii="Arial" w:hAnsi="Arial" w:cs="Arial"/>
          <w:b/>
          <w:bCs/>
          <w:sz w:val="22"/>
          <w:szCs w:val="22"/>
        </w:rPr>
        <w:t xml:space="preserve"> October</w:t>
      </w:r>
      <w:r w:rsidR="002E6BFB">
        <w:rPr>
          <w:rFonts w:ascii="Arial" w:hAnsi="Arial" w:cs="Arial"/>
          <w:b/>
          <w:bCs/>
          <w:sz w:val="22"/>
          <w:szCs w:val="22"/>
        </w:rPr>
        <w:t xml:space="preserve"> and Januar</w:t>
      </w:r>
      <w:r w:rsidR="00223DAF">
        <w:rPr>
          <w:rFonts w:ascii="Arial" w:hAnsi="Arial" w:cs="Arial"/>
          <w:b/>
          <w:bCs/>
          <w:sz w:val="22"/>
          <w:szCs w:val="22"/>
        </w:rPr>
        <w:t>y</w:t>
      </w:r>
      <w:r w:rsidRPr="0036133A">
        <w:rPr>
          <w:rFonts w:ascii="Arial" w:hAnsi="Arial" w:cs="Arial"/>
          <w:sz w:val="22"/>
          <w:szCs w:val="22"/>
        </w:rPr>
        <w:t xml:space="preserve">. If you do, please </w:t>
      </w:r>
      <w:r w:rsidR="00223DAF">
        <w:rPr>
          <w:rFonts w:ascii="Arial" w:hAnsi="Arial" w:cs="Arial"/>
          <w:sz w:val="22"/>
          <w:szCs w:val="22"/>
        </w:rPr>
        <w:t>set up</w:t>
      </w:r>
      <w:r w:rsidRPr="0036133A">
        <w:rPr>
          <w:rFonts w:ascii="Arial" w:hAnsi="Arial" w:cs="Arial"/>
          <w:sz w:val="22"/>
          <w:szCs w:val="22"/>
        </w:rPr>
        <w:t xml:space="preserve"> a Standing Order so that you don’t need reminding.</w:t>
      </w:r>
    </w:p>
    <w:p w14:paraId="00A4E446" w14:textId="77777777" w:rsidR="00575F53" w:rsidRDefault="008D4FBD" w:rsidP="00BF244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tbl>
      <w:tblPr>
        <w:tblW w:w="1112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425"/>
        <w:gridCol w:w="1559"/>
        <w:gridCol w:w="4961"/>
        <w:gridCol w:w="567"/>
        <w:gridCol w:w="1341"/>
      </w:tblGrid>
      <w:tr w:rsidR="0040141F" w:rsidRPr="007F5FFE" w14:paraId="6BAAF9D7" w14:textId="77777777" w:rsidTr="008914B4">
        <w:tc>
          <w:tcPr>
            <w:tcW w:w="11122" w:type="dxa"/>
            <w:gridSpan w:val="6"/>
            <w:tcBorders>
              <w:top w:val="single" w:sz="4" w:space="0" w:color="auto"/>
            </w:tcBorders>
            <w:shd w:val="clear" w:color="auto" w:fill="FFCC00"/>
          </w:tcPr>
          <w:p w14:paraId="76F68DCD" w14:textId="238D2A8A" w:rsidR="0040141F" w:rsidRPr="007F5FFE" w:rsidRDefault="008E3A32" w:rsidP="007F5FFE">
            <w:pPr>
              <w:pStyle w:val="BodyCopy"/>
              <w:shd w:val="clear" w:color="auto" w:fill="FFC000"/>
              <w:spacing w:line="240" w:lineRule="auto"/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br w:type="page"/>
            </w:r>
            <w:r w:rsidR="00077CFB" w:rsidRPr="007F5FFE">
              <w:rPr>
                <w:rStyle w:val="SubHeading"/>
                <w:rFonts w:ascii="Arial" w:hAnsi="Arial" w:cs="Arial"/>
                <w:b/>
                <w:caps w:val="0"/>
                <w:color w:val="auto"/>
              </w:rPr>
              <w:t xml:space="preserve"> </w:t>
            </w:r>
            <w:r w:rsidR="00077CFB" w:rsidRPr="007F5FFE"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  <w:t>Medical Information</w:t>
            </w:r>
          </w:p>
        </w:tc>
      </w:tr>
      <w:tr w:rsidR="0040141F" w:rsidRPr="007F5FFE" w14:paraId="326B21F4" w14:textId="77777777" w:rsidTr="0092576B">
        <w:tc>
          <w:tcPr>
            <w:tcW w:w="11122" w:type="dxa"/>
            <w:gridSpan w:val="6"/>
            <w:tcBorders>
              <w:bottom w:val="single" w:sz="4" w:space="0" w:color="auto"/>
            </w:tcBorders>
          </w:tcPr>
          <w:p w14:paraId="193F9D6D" w14:textId="77777777" w:rsidR="00077CFB" w:rsidRPr="007F5FFE" w:rsidRDefault="00077CFB" w:rsidP="007F5FFE">
            <w:pPr>
              <w:pStyle w:val="BodyCopy"/>
              <w:spacing w:line="240" w:lineRule="auto"/>
              <w:rPr>
                <w:rFonts w:ascii="Arial" w:hAnsi="Arial" w:cs="Arial"/>
                <w:sz w:val="22"/>
                <w:szCs w:val="22"/>
              </w:rPr>
            </w:pPr>
            <w:r w:rsidRPr="007F5FFE">
              <w:rPr>
                <w:rFonts w:ascii="Arial" w:hAnsi="Arial" w:cs="Arial"/>
                <w:sz w:val="22"/>
                <w:szCs w:val="22"/>
              </w:rPr>
              <w:t xml:space="preserve">Do you have any </w:t>
            </w:r>
            <w:r w:rsidR="00347441">
              <w:rPr>
                <w:rFonts w:ascii="Arial" w:hAnsi="Arial" w:cs="Arial"/>
                <w:sz w:val="22"/>
                <w:szCs w:val="22"/>
              </w:rPr>
              <w:t xml:space="preserve">medical </w:t>
            </w:r>
            <w:r w:rsidRPr="007F5FFE">
              <w:rPr>
                <w:rFonts w:ascii="Arial" w:hAnsi="Arial" w:cs="Arial"/>
                <w:sz w:val="22"/>
                <w:szCs w:val="22"/>
              </w:rPr>
              <w:t>condition</w:t>
            </w:r>
            <w:r w:rsidR="00347441">
              <w:rPr>
                <w:rFonts w:ascii="Arial" w:hAnsi="Arial" w:cs="Arial"/>
                <w:sz w:val="22"/>
                <w:szCs w:val="22"/>
              </w:rPr>
              <w:t>(</w:t>
            </w:r>
            <w:r w:rsidRPr="007F5FFE">
              <w:rPr>
                <w:rFonts w:ascii="Arial" w:hAnsi="Arial" w:cs="Arial"/>
                <w:sz w:val="22"/>
                <w:szCs w:val="22"/>
              </w:rPr>
              <w:t>s</w:t>
            </w:r>
            <w:r w:rsidR="00347441">
              <w:rPr>
                <w:rFonts w:ascii="Arial" w:hAnsi="Arial" w:cs="Arial"/>
                <w:sz w:val="22"/>
                <w:szCs w:val="22"/>
              </w:rPr>
              <w:t>)</w:t>
            </w:r>
            <w:r w:rsidRPr="007F5FFE">
              <w:rPr>
                <w:rFonts w:ascii="Arial" w:hAnsi="Arial" w:cs="Arial"/>
                <w:sz w:val="22"/>
                <w:szCs w:val="22"/>
              </w:rPr>
              <w:t xml:space="preserve"> which may affect your training and / or competing    </w:t>
            </w:r>
            <w:r w:rsidRPr="007F5FFE">
              <w:rPr>
                <w:rFonts w:ascii="Arial" w:hAnsi="Arial" w:cs="Arial"/>
                <w:sz w:val="22"/>
                <w:szCs w:val="22"/>
                <w:shd w:val="clear" w:color="auto" w:fill="FFFF00"/>
              </w:rPr>
              <w:t>Yes / No.</w:t>
            </w:r>
          </w:p>
          <w:p w14:paraId="38871CDD" w14:textId="22589AEA" w:rsidR="0040141F" w:rsidRPr="00347441" w:rsidRDefault="0040141F" w:rsidP="00347441">
            <w:pPr>
              <w:pStyle w:val="BodyCopy"/>
              <w:spacing w:line="240" w:lineRule="auto"/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</w:pPr>
            <w:r w:rsidRPr="00347441">
              <w:rPr>
                <w:rFonts w:ascii="Arial" w:hAnsi="Arial" w:cs="Arial"/>
                <w:b/>
                <w:sz w:val="22"/>
                <w:szCs w:val="22"/>
              </w:rPr>
              <w:t xml:space="preserve">If you </w:t>
            </w:r>
            <w:r w:rsidR="00077CFB" w:rsidRPr="00347441">
              <w:rPr>
                <w:rFonts w:ascii="Arial" w:hAnsi="Arial" w:cs="Arial"/>
                <w:b/>
                <w:sz w:val="22"/>
                <w:szCs w:val="22"/>
              </w:rPr>
              <w:t xml:space="preserve">answered </w:t>
            </w:r>
            <w:r w:rsidR="00347441" w:rsidRPr="00347441">
              <w:rPr>
                <w:rFonts w:ascii="Arial" w:hAnsi="Arial" w:cs="Arial"/>
                <w:b/>
                <w:sz w:val="22"/>
                <w:szCs w:val="22"/>
              </w:rPr>
              <w:t>Yes</w:t>
            </w:r>
            <w:r w:rsidR="00F07B79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="00347441" w:rsidRPr="0034744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F07B79">
              <w:rPr>
                <w:rFonts w:ascii="Arial" w:hAnsi="Arial" w:cs="Arial"/>
                <w:b/>
                <w:sz w:val="22"/>
                <w:szCs w:val="22"/>
              </w:rPr>
              <w:t>please download and complete</w:t>
            </w:r>
            <w:r w:rsidR="00702AD6">
              <w:rPr>
                <w:rFonts w:ascii="Arial" w:hAnsi="Arial" w:cs="Arial"/>
                <w:b/>
                <w:sz w:val="22"/>
                <w:szCs w:val="22"/>
              </w:rPr>
              <w:t xml:space="preserve"> the </w:t>
            </w:r>
            <w:hyperlink r:id="rId10" w:history="1">
              <w:r w:rsidR="00702AD6" w:rsidRPr="00412FB9">
                <w:rPr>
                  <w:rStyle w:val="Hyperlink"/>
                  <w:rFonts w:ascii="Arial" w:hAnsi="Arial" w:cs="Arial"/>
                  <w:b/>
                  <w:sz w:val="22"/>
                  <w:szCs w:val="22"/>
                </w:rPr>
                <w:t>Pre-Activity Read</w:t>
              </w:r>
              <w:r w:rsidR="00702AD6" w:rsidRPr="00412FB9">
                <w:rPr>
                  <w:rStyle w:val="Hyperlink"/>
                  <w:rFonts w:ascii="Arial" w:hAnsi="Arial" w:cs="Arial"/>
                  <w:b/>
                  <w:sz w:val="22"/>
                  <w:szCs w:val="22"/>
                </w:rPr>
                <w:t>i</w:t>
              </w:r>
              <w:r w:rsidR="00702AD6" w:rsidRPr="00412FB9">
                <w:rPr>
                  <w:rStyle w:val="Hyperlink"/>
                  <w:rFonts w:ascii="Arial" w:hAnsi="Arial" w:cs="Arial"/>
                  <w:b/>
                  <w:sz w:val="22"/>
                  <w:szCs w:val="22"/>
                </w:rPr>
                <w:t>ness Questionnaire</w:t>
              </w:r>
            </w:hyperlink>
            <w:r w:rsidR="00702AD6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="00AF1B49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AF1B49" w:rsidRPr="007C1865">
              <w:rPr>
                <w:rFonts w:ascii="Arial" w:hAnsi="Arial" w:cs="Arial"/>
                <w:bCs/>
                <w:sz w:val="22"/>
                <w:szCs w:val="22"/>
              </w:rPr>
              <w:t>link also shown b</w:t>
            </w:r>
            <w:r w:rsidR="007C1865" w:rsidRPr="007C1865">
              <w:rPr>
                <w:rFonts w:ascii="Arial" w:hAnsi="Arial" w:cs="Arial"/>
                <w:bCs/>
                <w:sz w:val="22"/>
                <w:szCs w:val="22"/>
              </w:rPr>
              <w:t>elow</w:t>
            </w:r>
            <w:r w:rsidR="007C1865">
              <w:rPr>
                <w:rFonts w:ascii="Arial" w:hAnsi="Arial" w:cs="Arial"/>
                <w:b/>
                <w:sz w:val="22"/>
                <w:szCs w:val="22"/>
              </w:rPr>
              <w:t xml:space="preserve">) </w:t>
            </w:r>
            <w:r w:rsidR="00702AD6">
              <w:rPr>
                <w:rFonts w:ascii="Arial" w:hAnsi="Arial" w:cs="Arial"/>
                <w:b/>
                <w:sz w:val="22"/>
                <w:szCs w:val="22"/>
              </w:rPr>
              <w:t>and provide a copy to your coach</w:t>
            </w:r>
            <w:r w:rsidRPr="00347441">
              <w:rPr>
                <w:rFonts w:ascii="Arial" w:hAnsi="Arial" w:cs="Arial"/>
                <w:b/>
                <w:sz w:val="22"/>
                <w:szCs w:val="22"/>
              </w:rPr>
              <w:t>.</w:t>
            </w:r>
          </w:p>
        </w:tc>
      </w:tr>
      <w:tr w:rsidR="00077CFB" w:rsidRPr="007F5FFE" w14:paraId="1B858B2C" w14:textId="77777777" w:rsidTr="0092576B">
        <w:tc>
          <w:tcPr>
            <w:tcW w:w="11122" w:type="dxa"/>
            <w:gridSpan w:val="6"/>
            <w:tcBorders>
              <w:bottom w:val="single" w:sz="4" w:space="0" w:color="auto"/>
            </w:tcBorders>
            <w:shd w:val="clear" w:color="auto" w:fill="FFCC00"/>
          </w:tcPr>
          <w:p w14:paraId="5302550C" w14:textId="77777777" w:rsidR="00077CFB" w:rsidRPr="007F5FFE" w:rsidRDefault="00077CFB" w:rsidP="007F5FFE">
            <w:pPr>
              <w:pStyle w:val="BodyCopy"/>
              <w:spacing w:line="240" w:lineRule="auto"/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</w:pPr>
            <w:bookmarkStart w:id="0" w:name="_Hlk89007997"/>
            <w:r w:rsidRPr="007F5FFE"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  <w:t>Publicity / Newsletter</w:t>
            </w:r>
          </w:p>
        </w:tc>
      </w:tr>
      <w:bookmarkEnd w:id="0"/>
      <w:tr w:rsidR="00AC7D2F" w:rsidRPr="007F5FFE" w14:paraId="391D471F" w14:textId="77777777" w:rsidTr="0092576B">
        <w:tc>
          <w:tcPr>
            <w:tcW w:w="11122" w:type="dxa"/>
            <w:gridSpan w:val="6"/>
            <w:tcBorders>
              <w:bottom w:val="nil"/>
            </w:tcBorders>
          </w:tcPr>
          <w:p w14:paraId="6D38DA58" w14:textId="77777777" w:rsidR="00AC7D2F" w:rsidRPr="007F5FFE" w:rsidRDefault="00AC7D2F" w:rsidP="00347441">
            <w:pPr>
              <w:pStyle w:val="BodyCopy"/>
              <w:spacing w:line="240" w:lineRule="auto"/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</w:pPr>
            <w:r w:rsidRPr="007F5FF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>The Club is keen to promote its activities and performances on its own website and in the medi</w:t>
            </w:r>
            <w:r w:rsidR="00347441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>a. Membership confirms that you/</w:t>
            </w:r>
            <w:r w:rsidRPr="007F5FF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your children accept pictures being entered onto the website, press releases, newsletters, etc. </w:t>
            </w:r>
          </w:p>
        </w:tc>
      </w:tr>
      <w:tr w:rsidR="00AC7D2F" w:rsidRPr="007F5FFE" w14:paraId="3D1A14E5" w14:textId="77777777" w:rsidTr="00FA3335">
        <w:tc>
          <w:tcPr>
            <w:tcW w:w="9214" w:type="dxa"/>
            <w:gridSpan w:val="4"/>
            <w:tcBorders>
              <w:top w:val="nil"/>
            </w:tcBorders>
          </w:tcPr>
          <w:p w14:paraId="333E527E" w14:textId="198EEF58" w:rsidR="0040141F" w:rsidRPr="007F5FFE" w:rsidRDefault="00AC7D2F" w:rsidP="007F5FFE">
            <w:pPr>
              <w:pStyle w:val="BodyCopy"/>
              <w:spacing w:line="240" w:lineRule="auto"/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</w:pPr>
            <w:r w:rsidRPr="00931974">
              <w:rPr>
                <w:rStyle w:val="SubHeading"/>
                <w:rFonts w:ascii="Arial" w:hAnsi="Arial" w:cs="Arial"/>
                <w:bCs/>
                <w:caps w:val="0"/>
                <w:color w:val="auto"/>
                <w:sz w:val="22"/>
                <w:szCs w:val="22"/>
              </w:rPr>
              <w:t xml:space="preserve">If </w:t>
            </w:r>
            <w:r w:rsidR="00FC581A">
              <w:rPr>
                <w:rStyle w:val="SubHeading"/>
                <w:rFonts w:ascii="Arial" w:hAnsi="Arial" w:cs="Arial"/>
                <w:bCs/>
                <w:caps w:val="0"/>
                <w:color w:val="auto"/>
                <w:sz w:val="22"/>
                <w:szCs w:val="22"/>
              </w:rPr>
              <w:t>you</w:t>
            </w:r>
            <w:r w:rsidRPr="00931974">
              <w:rPr>
                <w:rStyle w:val="SubHeading"/>
                <w:rFonts w:ascii="Arial" w:hAnsi="Arial" w:cs="Arial"/>
                <w:bCs/>
                <w:caps w:val="0"/>
                <w:color w:val="auto"/>
                <w:sz w:val="22"/>
                <w:szCs w:val="22"/>
              </w:rPr>
              <w:t xml:space="preserve"> </w:t>
            </w:r>
            <w:r w:rsidR="002A1FB4">
              <w:rPr>
                <w:rStyle w:val="SubHeading"/>
                <w:rFonts w:ascii="Arial" w:hAnsi="Arial" w:cs="Arial"/>
                <w:bCs/>
                <w:caps w:val="0"/>
                <w:color w:val="auto"/>
                <w:sz w:val="22"/>
                <w:szCs w:val="22"/>
              </w:rPr>
              <w:t xml:space="preserve">do not </w:t>
            </w:r>
            <w:r w:rsidR="008C0E68">
              <w:rPr>
                <w:rStyle w:val="SubHeading"/>
                <w:rFonts w:ascii="Arial" w:hAnsi="Arial" w:cs="Arial"/>
                <w:bCs/>
                <w:caps w:val="0"/>
                <w:color w:val="auto"/>
                <w:sz w:val="22"/>
                <w:szCs w:val="22"/>
              </w:rPr>
              <w:t xml:space="preserve">want pictures </w:t>
            </w:r>
            <w:r w:rsidR="002A1FB4">
              <w:rPr>
                <w:rStyle w:val="SubHeading"/>
                <w:rFonts w:ascii="Arial" w:hAnsi="Arial" w:cs="Arial"/>
                <w:bCs/>
                <w:caps w:val="0"/>
                <w:color w:val="auto"/>
                <w:sz w:val="22"/>
                <w:szCs w:val="22"/>
              </w:rPr>
              <w:t>sh</w:t>
            </w:r>
            <w:r w:rsidR="008C0E68">
              <w:rPr>
                <w:rStyle w:val="SubHeading"/>
                <w:rFonts w:ascii="Arial" w:hAnsi="Arial" w:cs="Arial"/>
                <w:bCs/>
                <w:caps w:val="0"/>
                <w:color w:val="auto"/>
                <w:sz w:val="22"/>
                <w:szCs w:val="22"/>
              </w:rPr>
              <w:t xml:space="preserve">own (or </w:t>
            </w:r>
            <w:r w:rsidR="002A1FB4">
              <w:rPr>
                <w:rStyle w:val="SubHeading"/>
                <w:rFonts w:ascii="Arial" w:hAnsi="Arial" w:cs="Arial"/>
                <w:bCs/>
                <w:caps w:val="0"/>
                <w:color w:val="auto"/>
                <w:sz w:val="22"/>
                <w:szCs w:val="22"/>
              </w:rPr>
              <w:t>pixelated for group</w:t>
            </w:r>
            <w:r w:rsidR="000B462E">
              <w:rPr>
                <w:rStyle w:val="SubHeading"/>
                <w:rFonts w:ascii="Arial" w:hAnsi="Arial" w:cs="Arial"/>
                <w:bCs/>
                <w:caps w:val="0"/>
                <w:color w:val="auto"/>
                <w:sz w:val="22"/>
                <w:szCs w:val="22"/>
              </w:rPr>
              <w:t xml:space="preserve"> photos), </w:t>
            </w:r>
            <w:r w:rsidRPr="00931974">
              <w:rPr>
                <w:rStyle w:val="SubHeading"/>
                <w:rFonts w:ascii="Arial" w:hAnsi="Arial" w:cs="Arial"/>
                <w:bCs/>
                <w:caps w:val="0"/>
                <w:color w:val="auto"/>
                <w:sz w:val="22"/>
                <w:szCs w:val="22"/>
              </w:rPr>
              <w:t>please put a</w:t>
            </w:r>
            <w:r w:rsidRPr="007F5FFE"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  <w:t xml:space="preserve"> </w:t>
            </w:r>
            <w:r w:rsidR="00802330"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  <w:t>X</w:t>
            </w:r>
            <w:r w:rsidRPr="007F5FFE"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  <w:t xml:space="preserve"> </w:t>
            </w:r>
            <w:r w:rsidRPr="00931974">
              <w:rPr>
                <w:rStyle w:val="SubHeading"/>
                <w:rFonts w:ascii="Arial" w:hAnsi="Arial" w:cs="Arial"/>
                <w:bCs/>
                <w:caps w:val="0"/>
                <w:color w:val="auto"/>
                <w:sz w:val="22"/>
                <w:szCs w:val="22"/>
              </w:rPr>
              <w:t>in the box</w:t>
            </w:r>
            <w:r w:rsidR="000B462E">
              <w:rPr>
                <w:rStyle w:val="SubHeading"/>
                <w:rFonts w:ascii="Arial" w:hAnsi="Arial" w:cs="Arial"/>
                <w:bCs/>
                <w:caps w:val="0"/>
                <w:color w:val="auto"/>
                <w:sz w:val="22"/>
                <w:szCs w:val="22"/>
              </w:rPr>
              <w:t>.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FFFF00"/>
          </w:tcPr>
          <w:p w14:paraId="78EF8AA1" w14:textId="77777777" w:rsidR="0040141F" w:rsidRPr="007F5FFE" w:rsidRDefault="0040141F" w:rsidP="007F5FFE">
            <w:pPr>
              <w:pStyle w:val="BodyCopy"/>
              <w:spacing w:line="240" w:lineRule="auto"/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</w:pPr>
          </w:p>
        </w:tc>
        <w:tc>
          <w:tcPr>
            <w:tcW w:w="1341" w:type="dxa"/>
            <w:tcBorders>
              <w:top w:val="nil"/>
            </w:tcBorders>
          </w:tcPr>
          <w:p w14:paraId="18A6410B" w14:textId="11725063" w:rsidR="0040141F" w:rsidRPr="007F5FFE" w:rsidRDefault="0040141F" w:rsidP="007F5FFE">
            <w:pPr>
              <w:pStyle w:val="BodyCopy"/>
              <w:spacing w:line="240" w:lineRule="auto"/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</w:pPr>
          </w:p>
        </w:tc>
      </w:tr>
      <w:tr w:rsidR="00F60A54" w:rsidRPr="007F5FFE" w14:paraId="5D054325" w14:textId="77777777" w:rsidTr="0092576B">
        <w:tc>
          <w:tcPr>
            <w:tcW w:w="11122" w:type="dxa"/>
            <w:gridSpan w:val="6"/>
            <w:shd w:val="clear" w:color="auto" w:fill="FFCC00"/>
          </w:tcPr>
          <w:p w14:paraId="0ED358E0" w14:textId="49CC6446" w:rsidR="00F60A54" w:rsidRPr="00941F18" w:rsidRDefault="00F60A54" w:rsidP="007F5FFE">
            <w:pPr>
              <w:pStyle w:val="BodyCopy"/>
              <w:spacing w:line="240" w:lineRule="auto"/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</w:pPr>
            <w:r w:rsidRPr="00941F18"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  <w:t>Volunteer Register</w:t>
            </w:r>
          </w:p>
        </w:tc>
      </w:tr>
      <w:tr w:rsidR="00F60A54" w:rsidRPr="007F5FFE" w14:paraId="149F04DB" w14:textId="77777777" w:rsidTr="003A7329">
        <w:tc>
          <w:tcPr>
            <w:tcW w:w="11122" w:type="dxa"/>
            <w:gridSpan w:val="6"/>
            <w:tcBorders>
              <w:bottom w:val="single" w:sz="4" w:space="0" w:color="auto"/>
            </w:tcBorders>
          </w:tcPr>
          <w:p w14:paraId="5D250A65" w14:textId="0035152F" w:rsidR="00F60A54" w:rsidRPr="00A3129E" w:rsidRDefault="002024C5" w:rsidP="007F5FFE">
            <w:pPr>
              <w:pStyle w:val="BodyCopy"/>
              <w:spacing w:line="240" w:lineRule="auto"/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</w:pPr>
            <w:r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The club </w:t>
            </w:r>
            <w:r w:rsidR="00902E7D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operates entirely through the </w:t>
            </w:r>
            <w:r w:rsidR="00FB2FA7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>efforts</w:t>
            </w:r>
            <w:r w:rsidR="00902E7D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 of </w:t>
            </w:r>
            <w:r w:rsidR="003C2B34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>its volunteers</w:t>
            </w:r>
            <w:r w:rsidR="001C2558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>,</w:t>
            </w:r>
            <w:r w:rsidR="00F15566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 and would </w:t>
            </w:r>
            <w:r w:rsidR="008D1924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have to close without them. </w:t>
            </w:r>
            <w:r w:rsidR="00CF155C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Volunteering opportunities include marshalling the occasional race, coaching at all levels, maintaining the club facilities and equipment, and a </w:t>
            </w:r>
            <w:r w:rsidR="00A33A38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wide </w:t>
            </w:r>
            <w:r w:rsidR="00CF155C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range of administrative and organisational roles. More details can be found on the club website volunteering page - </w:t>
            </w:r>
            <w:hyperlink r:id="rId11" w:history="1">
              <w:r w:rsidR="00A3129E" w:rsidRPr="00941F18">
                <w:rPr>
                  <w:rStyle w:val="Hyperlink"/>
                  <w:rFonts w:ascii="Arial" w:hAnsi="Arial" w:cs="Arial"/>
                  <w:b/>
                  <w:sz w:val="22"/>
                  <w:szCs w:val="22"/>
                </w:rPr>
                <w:t>http://www.mkac.org.uk/volunteering/</w:t>
              </w:r>
            </w:hyperlink>
          </w:p>
          <w:p w14:paraId="2DEDBE01" w14:textId="106FB001" w:rsidR="00A64C6E" w:rsidRPr="00A3129E" w:rsidRDefault="00A64C6E" w:rsidP="007F5FFE">
            <w:pPr>
              <w:pStyle w:val="BodyCopy"/>
              <w:spacing w:line="240" w:lineRule="auto"/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</w:pPr>
            <w:r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>We’d</w:t>
            </w:r>
            <w:r w:rsidR="00154777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 like to encourage all members, and parents of </w:t>
            </w:r>
            <w:r w:rsidR="00C75F51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our </w:t>
            </w:r>
            <w:r w:rsidR="00154777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>younger members</w:t>
            </w:r>
            <w:r w:rsidR="00091048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>,</w:t>
            </w:r>
            <w:r w:rsidR="00154777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 to consider what they m</w:t>
            </w:r>
            <w:r w:rsidR="00091048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ay be able to do </w:t>
            </w:r>
            <w:r w:rsidR="0014382A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>to help to support</w:t>
            </w:r>
            <w:r w:rsidR="00091048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 the club</w:t>
            </w:r>
            <w:r w:rsidR="00A653E4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>,</w:t>
            </w:r>
            <w:r w:rsidR="0014382A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 either occasionally or maybe in a regular</w:t>
            </w:r>
            <w:r w:rsidR="00A653E4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 </w:t>
            </w:r>
            <w:r w:rsidR="00843C18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role. </w:t>
            </w:r>
            <w:r w:rsidR="00970226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>We, and the athletes, are very grateful</w:t>
            </w:r>
            <w:r w:rsidR="008D1927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 for whatever </w:t>
            </w:r>
            <w:r w:rsidR="00A16348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>you can manage</w:t>
            </w:r>
            <w:r w:rsidR="008D1927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>.</w:t>
            </w:r>
          </w:p>
        </w:tc>
      </w:tr>
      <w:tr w:rsidR="00F60A54" w:rsidRPr="007F5FFE" w14:paraId="521D5DAB" w14:textId="77777777" w:rsidTr="003A7329">
        <w:tc>
          <w:tcPr>
            <w:tcW w:w="11122" w:type="dxa"/>
            <w:gridSpan w:val="6"/>
            <w:tcBorders>
              <w:bottom w:val="nil"/>
            </w:tcBorders>
          </w:tcPr>
          <w:p w14:paraId="338A0CE4" w14:textId="7DB0E745" w:rsidR="00F60A54" w:rsidRPr="00A3129E" w:rsidRDefault="00310F83" w:rsidP="007F5FFE">
            <w:pPr>
              <w:pStyle w:val="BodyCopy"/>
              <w:spacing w:line="240" w:lineRule="auto"/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</w:pPr>
            <w:r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Please mark </w:t>
            </w:r>
            <w:r w:rsidR="00164920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the box </w:t>
            </w:r>
            <w:r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with a </w:t>
            </w:r>
            <w:r w:rsidRPr="00A3129E">
              <w:rPr>
                <w:rStyle w:val="SubHeading"/>
                <w:rFonts w:ascii="Arial" w:hAnsi="Arial" w:cs="Arial"/>
                <w:b/>
                <w:bCs/>
                <w:caps w:val="0"/>
                <w:color w:val="auto"/>
                <w:sz w:val="22"/>
                <w:szCs w:val="22"/>
              </w:rPr>
              <w:t>Yes</w:t>
            </w:r>
            <w:r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 if you </w:t>
            </w:r>
            <w:r w:rsidR="0070485B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>would like</w:t>
            </w:r>
            <w:r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 to be kept informed of opportunities</w:t>
            </w:r>
            <w:r w:rsidR="004F3647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 </w:t>
            </w:r>
            <w:r w:rsidR="00E938AE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to help </w:t>
            </w:r>
            <w:r w:rsidR="007F6659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as they arise, </w:t>
            </w:r>
            <w:r w:rsidR="00E938AE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>and</w:t>
            </w:r>
            <w:r w:rsidR="00853643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 xml:space="preserve"> </w:t>
            </w:r>
          </w:p>
        </w:tc>
      </w:tr>
      <w:tr w:rsidR="00020BE1" w:rsidRPr="007F5FFE" w14:paraId="4FE2DCD9" w14:textId="77777777" w:rsidTr="00020BE1">
        <w:tc>
          <w:tcPr>
            <w:tcW w:w="2269" w:type="dxa"/>
            <w:tcBorders>
              <w:top w:val="nil"/>
            </w:tcBorders>
          </w:tcPr>
          <w:p w14:paraId="6020CA34" w14:textId="21705619" w:rsidR="00020BE1" w:rsidRPr="00A3129E" w:rsidRDefault="00020BE1" w:rsidP="007F5FFE">
            <w:pPr>
              <w:pStyle w:val="BodyCopy"/>
              <w:spacing w:line="240" w:lineRule="auto"/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</w:pPr>
            <w:r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>of vacant club roles</w:t>
            </w:r>
            <w:r w:rsidR="00D00540" w:rsidRPr="00A3129E">
              <w:rPr>
                <w:rStyle w:val="SubHeading"/>
                <w:rFonts w:ascii="Arial" w:hAnsi="Arial" w:cs="Arial"/>
                <w:caps w:val="0"/>
                <w:color w:val="auto"/>
                <w:sz w:val="22"/>
                <w:szCs w:val="22"/>
              </w:rPr>
              <w:t>.</w:t>
            </w:r>
          </w:p>
        </w:tc>
        <w:tc>
          <w:tcPr>
            <w:tcW w:w="425" w:type="dxa"/>
            <w:tcBorders>
              <w:top w:val="nil"/>
            </w:tcBorders>
            <w:shd w:val="clear" w:color="auto" w:fill="FFFF00"/>
          </w:tcPr>
          <w:p w14:paraId="64FA1FC1" w14:textId="77777777" w:rsidR="00020BE1" w:rsidRPr="00A3129E" w:rsidRDefault="00020BE1" w:rsidP="007F5FFE">
            <w:pPr>
              <w:pStyle w:val="BodyCopy"/>
              <w:spacing w:line="240" w:lineRule="auto"/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</w:pPr>
          </w:p>
        </w:tc>
        <w:tc>
          <w:tcPr>
            <w:tcW w:w="8428" w:type="dxa"/>
            <w:gridSpan w:val="4"/>
            <w:tcBorders>
              <w:top w:val="nil"/>
            </w:tcBorders>
          </w:tcPr>
          <w:p w14:paraId="7B71980B" w14:textId="14E63F8D" w:rsidR="00020BE1" w:rsidRPr="00A3129E" w:rsidRDefault="00020BE1" w:rsidP="007F5FFE">
            <w:pPr>
              <w:pStyle w:val="BodyCopy"/>
              <w:spacing w:line="240" w:lineRule="auto"/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</w:pPr>
          </w:p>
        </w:tc>
      </w:tr>
      <w:tr w:rsidR="000078AA" w:rsidRPr="007F5FFE" w14:paraId="5B66C64B" w14:textId="77777777" w:rsidTr="0092576B">
        <w:tc>
          <w:tcPr>
            <w:tcW w:w="11122" w:type="dxa"/>
            <w:gridSpan w:val="6"/>
            <w:shd w:val="clear" w:color="auto" w:fill="FFCC00"/>
          </w:tcPr>
          <w:p w14:paraId="5CFFC649" w14:textId="77777777" w:rsidR="000078AA" w:rsidRPr="007F5FFE" w:rsidRDefault="000078AA" w:rsidP="007F5FFE">
            <w:pPr>
              <w:pStyle w:val="BodyCopy"/>
              <w:spacing w:line="240" w:lineRule="auto"/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</w:pPr>
            <w:r w:rsidRPr="007F5FFE"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  <w:t>Athlete &amp; Parent (where appropriate) Agreement</w:t>
            </w:r>
          </w:p>
        </w:tc>
      </w:tr>
      <w:tr w:rsidR="000078AA" w:rsidRPr="007F5FFE" w14:paraId="2FACCEC7" w14:textId="77777777" w:rsidTr="0092576B">
        <w:tc>
          <w:tcPr>
            <w:tcW w:w="11122" w:type="dxa"/>
            <w:gridSpan w:val="6"/>
          </w:tcPr>
          <w:p w14:paraId="10D21B0B" w14:textId="77777777" w:rsidR="00CE3C48" w:rsidRDefault="00CE3C48" w:rsidP="007F5FFE">
            <w:pPr>
              <w:pStyle w:val="BodyCopy"/>
              <w:spacing w:line="240" w:lineRule="auto"/>
              <w:rPr>
                <w:rFonts w:ascii="Arial" w:hAnsi="Arial" w:cs="Arial"/>
              </w:rPr>
            </w:pPr>
          </w:p>
          <w:p w14:paraId="676428C5" w14:textId="2FF04246" w:rsidR="000078AA" w:rsidRPr="007F5FFE" w:rsidRDefault="000078AA" w:rsidP="007F5FFE">
            <w:pPr>
              <w:pStyle w:val="BodyCopy"/>
              <w:spacing w:line="240" w:lineRule="auto"/>
              <w:rPr>
                <w:rFonts w:ascii="Arial" w:hAnsi="Arial" w:cs="Arial"/>
              </w:rPr>
            </w:pPr>
            <w:r w:rsidRPr="007F5FFE">
              <w:rPr>
                <w:rFonts w:ascii="Arial" w:hAnsi="Arial" w:cs="Arial"/>
              </w:rPr>
              <w:t xml:space="preserve">By returning this completed form, I am willing to abide by the Club’s Codes of </w:t>
            </w:r>
            <w:r w:rsidR="003A7A6B">
              <w:rPr>
                <w:rFonts w:ascii="Arial" w:hAnsi="Arial" w:cs="Arial"/>
              </w:rPr>
              <w:t>Practice</w:t>
            </w:r>
            <w:r w:rsidRPr="007F5FFE">
              <w:rPr>
                <w:rFonts w:ascii="Arial" w:hAnsi="Arial" w:cs="Arial"/>
              </w:rPr>
              <w:t xml:space="preserve"> (</w:t>
            </w:r>
            <w:hyperlink r:id="rId12" w:history="1">
              <w:r w:rsidRPr="005A0222">
                <w:rPr>
                  <w:rStyle w:val="Hyperlink"/>
                  <w:rFonts w:ascii="Arial" w:hAnsi="Arial" w:cs="Arial"/>
                </w:rPr>
                <w:t>see Club’s Website</w:t>
              </w:r>
            </w:hyperlink>
            <w:r w:rsidRPr="007F5FFE">
              <w:rPr>
                <w:rFonts w:ascii="Arial" w:hAnsi="Arial" w:cs="Arial"/>
              </w:rPr>
              <w:t>).</w:t>
            </w:r>
          </w:p>
          <w:p w14:paraId="087CFB1E" w14:textId="77777777" w:rsidR="000078AA" w:rsidRDefault="000078AA" w:rsidP="007F5FFE">
            <w:pPr>
              <w:pStyle w:val="BodyCopy"/>
              <w:spacing w:line="240" w:lineRule="auto"/>
              <w:rPr>
                <w:rFonts w:ascii="Arial" w:hAnsi="Arial" w:cs="Arial"/>
              </w:rPr>
            </w:pPr>
            <w:r w:rsidRPr="007F5FFE">
              <w:rPr>
                <w:rFonts w:ascii="Arial" w:hAnsi="Arial" w:cs="Arial"/>
              </w:rPr>
              <w:t>I give consent to emergency treatment being given to me by appropriate personnel.</w:t>
            </w:r>
          </w:p>
          <w:p w14:paraId="3DBA5071" w14:textId="77777777" w:rsidR="00CE3C48" w:rsidRPr="007F5FFE" w:rsidRDefault="00CE3C48" w:rsidP="007F5FFE">
            <w:pPr>
              <w:pStyle w:val="BodyCopy"/>
              <w:spacing w:line="240" w:lineRule="auto"/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</w:pPr>
          </w:p>
        </w:tc>
      </w:tr>
      <w:tr w:rsidR="000078AA" w:rsidRPr="007F5FFE" w14:paraId="04AD4CAF" w14:textId="77777777" w:rsidTr="0092576B">
        <w:tc>
          <w:tcPr>
            <w:tcW w:w="2694" w:type="dxa"/>
            <w:gridSpan w:val="2"/>
            <w:shd w:val="clear" w:color="auto" w:fill="E0E0E0"/>
          </w:tcPr>
          <w:p w14:paraId="138565F6" w14:textId="77777777" w:rsidR="000078AA" w:rsidRPr="007F5FFE" w:rsidRDefault="000078AA" w:rsidP="007F5FFE">
            <w:pPr>
              <w:pStyle w:val="BodyCopy"/>
              <w:spacing w:before="120" w:after="120" w:line="240" w:lineRule="auto"/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</w:pPr>
            <w:r w:rsidRPr="007F5FFE"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  <w:t xml:space="preserve">Athlete Name &amp; Date </w:t>
            </w:r>
          </w:p>
        </w:tc>
        <w:tc>
          <w:tcPr>
            <w:tcW w:w="8428" w:type="dxa"/>
            <w:gridSpan w:val="4"/>
          </w:tcPr>
          <w:p w14:paraId="7FA554A5" w14:textId="77777777" w:rsidR="000078AA" w:rsidRPr="007F5FFE" w:rsidRDefault="000078AA" w:rsidP="007F5FFE">
            <w:pPr>
              <w:pStyle w:val="BodyCopy"/>
              <w:spacing w:before="120" w:after="120" w:line="240" w:lineRule="auto"/>
              <w:rPr>
                <w:rStyle w:val="SubHeading"/>
                <w:rFonts w:ascii="Arial" w:hAnsi="Arial" w:cs="Arial"/>
                <w:b/>
                <w:caps w:val="0"/>
                <w:color w:val="auto"/>
                <w:sz w:val="22"/>
                <w:szCs w:val="22"/>
              </w:rPr>
            </w:pPr>
          </w:p>
        </w:tc>
      </w:tr>
      <w:tr w:rsidR="000078AA" w:rsidRPr="007F5FFE" w14:paraId="7E1473B0" w14:textId="77777777" w:rsidTr="0092576B">
        <w:tc>
          <w:tcPr>
            <w:tcW w:w="11122" w:type="dxa"/>
            <w:gridSpan w:val="6"/>
          </w:tcPr>
          <w:p w14:paraId="07638A1A" w14:textId="77777777" w:rsidR="00CE3C48" w:rsidRDefault="00CE3C48" w:rsidP="007F5FFE">
            <w:pPr>
              <w:pStyle w:val="BodyCopy"/>
              <w:spacing w:line="240" w:lineRule="auto"/>
              <w:rPr>
                <w:rFonts w:ascii="Arial" w:hAnsi="Arial" w:cs="Arial"/>
              </w:rPr>
            </w:pPr>
          </w:p>
          <w:p w14:paraId="10B5C796" w14:textId="39878C8E" w:rsidR="000078AA" w:rsidRDefault="000078AA" w:rsidP="007F5FFE">
            <w:pPr>
              <w:pStyle w:val="BodyCopy"/>
              <w:spacing w:line="240" w:lineRule="auto"/>
              <w:rPr>
                <w:rFonts w:ascii="Arial" w:hAnsi="Arial" w:cs="Arial"/>
              </w:rPr>
            </w:pPr>
            <w:r w:rsidRPr="007F5FFE">
              <w:rPr>
                <w:rFonts w:ascii="Arial" w:hAnsi="Arial" w:cs="Arial"/>
              </w:rPr>
              <w:t xml:space="preserve">Where the athlete is under 18 the parent / guardian must confirm they agree to the athlete taking part in the activities of the club, will encourage the athlete to comply with all appropriate Codes of </w:t>
            </w:r>
            <w:r w:rsidR="005666B6">
              <w:rPr>
                <w:rFonts w:ascii="Arial" w:hAnsi="Arial" w:cs="Arial"/>
              </w:rPr>
              <w:t>Practice</w:t>
            </w:r>
            <w:r w:rsidRPr="007F5FFE">
              <w:rPr>
                <w:rFonts w:ascii="Arial" w:hAnsi="Arial" w:cs="Arial"/>
              </w:rPr>
              <w:t xml:space="preserve"> of the Club and England Athletics and also give consent to emergency treatment being given by appropriate personal.</w:t>
            </w:r>
          </w:p>
          <w:p w14:paraId="28B68B8D" w14:textId="77777777" w:rsidR="00CE3C48" w:rsidRPr="007F5FFE" w:rsidRDefault="00CE3C48" w:rsidP="007F5FFE">
            <w:pPr>
              <w:pStyle w:val="BodyCopy"/>
              <w:spacing w:line="240" w:lineRule="auto"/>
              <w:rPr>
                <w:rStyle w:val="SubHeading"/>
                <w:rFonts w:ascii="Arial" w:hAnsi="Arial" w:cs="Arial"/>
                <w:caps w:val="0"/>
                <w:color w:val="auto"/>
                <w:sz w:val="20"/>
              </w:rPr>
            </w:pPr>
          </w:p>
        </w:tc>
      </w:tr>
      <w:tr w:rsidR="000078AA" w:rsidRPr="007F5FFE" w14:paraId="0ECC5CA0" w14:textId="77777777" w:rsidTr="00C77F9A">
        <w:tc>
          <w:tcPr>
            <w:tcW w:w="4253" w:type="dxa"/>
            <w:gridSpan w:val="3"/>
            <w:tcBorders>
              <w:bottom w:val="single" w:sz="4" w:space="0" w:color="auto"/>
            </w:tcBorders>
            <w:shd w:val="clear" w:color="auto" w:fill="E0E0E0"/>
          </w:tcPr>
          <w:p w14:paraId="71A73479" w14:textId="07EEF513" w:rsidR="000078AA" w:rsidRPr="007F5FFE" w:rsidRDefault="000078AA" w:rsidP="007F5FFE">
            <w:pPr>
              <w:pStyle w:val="BodyCopy"/>
              <w:spacing w:before="120" w:after="120" w:line="240" w:lineRule="auto"/>
              <w:rPr>
                <w:rFonts w:ascii="Arial" w:hAnsi="Arial" w:cs="Arial"/>
              </w:rPr>
            </w:pPr>
            <w:r w:rsidRPr="007F5FFE">
              <w:rPr>
                <w:rFonts w:ascii="Arial" w:hAnsi="Arial" w:cs="Arial"/>
                <w:b/>
                <w:sz w:val="24"/>
                <w:szCs w:val="24"/>
              </w:rPr>
              <w:t>Parent /</w:t>
            </w:r>
            <w:r w:rsidR="00C77F9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Pr="007F5FFE">
              <w:rPr>
                <w:rFonts w:ascii="Arial" w:hAnsi="Arial" w:cs="Arial"/>
                <w:b/>
                <w:sz w:val="24"/>
                <w:szCs w:val="24"/>
              </w:rPr>
              <w:t>Guardian Name and Date</w:t>
            </w:r>
          </w:p>
        </w:tc>
        <w:tc>
          <w:tcPr>
            <w:tcW w:w="6869" w:type="dxa"/>
            <w:gridSpan w:val="3"/>
            <w:tcBorders>
              <w:bottom w:val="single" w:sz="4" w:space="0" w:color="auto"/>
            </w:tcBorders>
          </w:tcPr>
          <w:p w14:paraId="36950ACE" w14:textId="77777777" w:rsidR="000078AA" w:rsidRPr="007F5FFE" w:rsidRDefault="000078AA" w:rsidP="007F5FFE">
            <w:pPr>
              <w:pStyle w:val="BodyCopy"/>
              <w:spacing w:before="120" w:after="120" w:line="240" w:lineRule="auto"/>
              <w:rPr>
                <w:rFonts w:ascii="Arial" w:hAnsi="Arial" w:cs="Arial"/>
              </w:rPr>
            </w:pPr>
          </w:p>
        </w:tc>
      </w:tr>
    </w:tbl>
    <w:p w14:paraId="510A2D28" w14:textId="77777777" w:rsidR="000078AA" w:rsidRDefault="000078AA" w:rsidP="000078AA">
      <w:pPr>
        <w:rPr>
          <w:color w:val="4F81BD"/>
          <w:sz w:val="20"/>
        </w:rPr>
      </w:pPr>
    </w:p>
    <w:p w14:paraId="0E7338DE" w14:textId="77777777" w:rsidR="00CE3C48" w:rsidRDefault="00CE3C48" w:rsidP="000078AA">
      <w:pPr>
        <w:pStyle w:val="Footer"/>
        <w:rPr>
          <w:rFonts w:ascii="Arial" w:hAnsi="Arial" w:cs="Arial"/>
          <w:sz w:val="22"/>
          <w:szCs w:val="22"/>
          <w:highlight w:val="yellow"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33"/>
      </w:tblGrid>
      <w:tr w:rsidR="00CE3C48" w:rsidRPr="00FA1EE2" w14:paraId="0C1BBED0" w14:textId="77777777" w:rsidTr="0092576B">
        <w:tc>
          <w:tcPr>
            <w:tcW w:w="11133" w:type="dxa"/>
            <w:shd w:val="clear" w:color="auto" w:fill="FFC000"/>
          </w:tcPr>
          <w:p w14:paraId="75594E3F" w14:textId="77777777" w:rsidR="00CE3C48" w:rsidRPr="00FA1EE2" w:rsidRDefault="00CE3C48" w:rsidP="00FA1EE2">
            <w:pPr>
              <w:jc w:val="center"/>
              <w:rPr>
                <w:szCs w:val="24"/>
              </w:rPr>
            </w:pPr>
            <w:r w:rsidRPr="00FA1EE2">
              <w:rPr>
                <w:rFonts w:ascii="Arial" w:hAnsi="Arial" w:cs="Arial"/>
                <w:b/>
                <w:szCs w:val="24"/>
              </w:rPr>
              <w:t xml:space="preserve">We welcome you and your family to the Club. To find out all the latest club information, please visit the Club website:  </w:t>
            </w:r>
            <w:hyperlink r:id="rId13" w:history="1">
              <w:r w:rsidRPr="00FA1EE2">
                <w:rPr>
                  <w:rStyle w:val="Hyperlink"/>
                  <w:rFonts w:ascii="Arial" w:hAnsi="Arial" w:cs="Arial"/>
                  <w:b/>
                  <w:szCs w:val="24"/>
                </w:rPr>
                <w:t>http://www.mkac.org.uk</w:t>
              </w:r>
            </w:hyperlink>
          </w:p>
          <w:p w14:paraId="7E1BD087" w14:textId="77777777" w:rsidR="00CE3C48" w:rsidRPr="00FA1EE2" w:rsidRDefault="00CE3C48" w:rsidP="00FA1EE2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1F73D71B" w14:textId="77777777" w:rsidR="00CE3C48" w:rsidRDefault="00CE3C48" w:rsidP="00CE3C48">
      <w:pPr>
        <w:jc w:val="center"/>
        <w:rPr>
          <w:rFonts w:ascii="Arial" w:hAnsi="Arial" w:cs="Arial"/>
          <w:b/>
          <w:sz w:val="20"/>
        </w:rPr>
      </w:pPr>
    </w:p>
    <w:p w14:paraId="3A0FDA5C" w14:textId="77777777" w:rsidR="00CE3C48" w:rsidRDefault="00CE3C48" w:rsidP="000078AA">
      <w:pPr>
        <w:pStyle w:val="Footer"/>
        <w:rPr>
          <w:rFonts w:ascii="Arial" w:hAnsi="Arial" w:cs="Arial"/>
          <w:sz w:val="22"/>
          <w:szCs w:val="22"/>
          <w:highlight w:val="yellow"/>
          <w:lang w:val="en-GB"/>
        </w:rPr>
      </w:pPr>
    </w:p>
    <w:p w14:paraId="0D38D411" w14:textId="77777777" w:rsidR="00CE3C48" w:rsidRDefault="00CE3C48" w:rsidP="000078AA">
      <w:pPr>
        <w:pStyle w:val="Footer"/>
        <w:rPr>
          <w:rFonts w:ascii="Arial" w:hAnsi="Arial" w:cs="Arial"/>
          <w:sz w:val="22"/>
          <w:szCs w:val="22"/>
          <w:highlight w:val="yellow"/>
          <w:lang w:val="en-GB"/>
        </w:rPr>
      </w:pPr>
    </w:p>
    <w:p w14:paraId="582C3F14" w14:textId="77777777" w:rsidR="00061B33" w:rsidRDefault="00061B33" w:rsidP="000078AA">
      <w:pPr>
        <w:pStyle w:val="Footer"/>
        <w:rPr>
          <w:rFonts w:ascii="Arial" w:hAnsi="Arial" w:cs="Arial"/>
          <w:sz w:val="22"/>
          <w:szCs w:val="22"/>
          <w:highlight w:val="yellow"/>
          <w:lang w:val="en-GB"/>
        </w:rPr>
      </w:pPr>
      <w:r w:rsidRPr="00061B33">
        <w:rPr>
          <w:rFonts w:ascii="Arial" w:hAnsi="Arial" w:cs="Arial"/>
          <w:sz w:val="22"/>
          <w:szCs w:val="22"/>
          <w:lang w:val="en-GB"/>
        </w:rPr>
        <w:t>This form is downloadable as an editable MSWord document from the Membership section of the club website.</w:t>
      </w:r>
    </w:p>
    <w:p w14:paraId="347CD73B" w14:textId="7C7F510E" w:rsidR="000078AA" w:rsidRPr="000078AA" w:rsidRDefault="000078AA" w:rsidP="000078AA">
      <w:pPr>
        <w:pStyle w:val="Footer"/>
        <w:rPr>
          <w:rFonts w:ascii="Arial" w:hAnsi="Arial" w:cs="Arial"/>
          <w:sz w:val="22"/>
          <w:szCs w:val="22"/>
          <w:lang w:val="en-GB"/>
        </w:rPr>
      </w:pPr>
      <w:r w:rsidRPr="000078AA">
        <w:rPr>
          <w:rFonts w:ascii="Arial" w:hAnsi="Arial" w:cs="Arial"/>
          <w:sz w:val="22"/>
          <w:szCs w:val="22"/>
          <w:highlight w:val="yellow"/>
          <w:lang w:val="en-GB"/>
        </w:rPr>
        <w:t xml:space="preserve">Please email completed form </w:t>
      </w:r>
      <w:r w:rsidRPr="006E78F8">
        <w:rPr>
          <w:rFonts w:ascii="Arial" w:hAnsi="Arial" w:cs="Arial"/>
          <w:sz w:val="22"/>
          <w:szCs w:val="22"/>
          <w:highlight w:val="yellow"/>
          <w:lang w:val="en-GB"/>
        </w:rPr>
        <w:t xml:space="preserve">to: </w:t>
      </w:r>
      <w:hyperlink r:id="rId14" w:history="1">
        <w:r w:rsidR="005543A8" w:rsidRPr="006E78F8">
          <w:rPr>
            <w:rStyle w:val="Hyperlink"/>
            <w:rFonts w:ascii="Arial" w:hAnsi="Arial" w:cs="Arial"/>
            <w:sz w:val="22"/>
            <w:szCs w:val="22"/>
            <w:highlight w:val="yellow"/>
          </w:rPr>
          <w:t>membership@mkac.org.uk</w:t>
        </w:r>
      </w:hyperlink>
    </w:p>
    <w:p w14:paraId="3459BAAA" w14:textId="77777777" w:rsidR="000078AA" w:rsidRDefault="00061B33" w:rsidP="000078AA">
      <w:pPr>
        <w:pStyle w:val="Footer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Paper</w:t>
      </w:r>
      <w:r w:rsidR="000078AA" w:rsidRPr="000078AA">
        <w:rPr>
          <w:rFonts w:ascii="Arial" w:hAnsi="Arial" w:cs="Arial"/>
          <w:sz w:val="22"/>
          <w:szCs w:val="22"/>
          <w:lang w:val="en-GB"/>
        </w:rPr>
        <w:t xml:space="preserve"> copies are available in the Club office by the Stantonbury Track, but please email </w:t>
      </w:r>
      <w:r w:rsidR="00220666">
        <w:rPr>
          <w:rFonts w:ascii="Arial" w:hAnsi="Arial" w:cs="Arial"/>
          <w:sz w:val="22"/>
          <w:szCs w:val="22"/>
          <w:lang w:val="en-GB"/>
        </w:rPr>
        <w:t xml:space="preserve">the </w:t>
      </w:r>
      <w:r w:rsidR="000078AA" w:rsidRPr="000078AA">
        <w:rPr>
          <w:rFonts w:ascii="Arial" w:hAnsi="Arial" w:cs="Arial"/>
          <w:sz w:val="22"/>
          <w:szCs w:val="22"/>
          <w:lang w:val="en-GB"/>
        </w:rPr>
        <w:t>form if possible to cut down on administration and costs. Thank you for your membership and support.</w:t>
      </w:r>
    </w:p>
    <w:p w14:paraId="715AE97E" w14:textId="26513344" w:rsidR="000078AA" w:rsidRDefault="00262255" w:rsidP="00262255">
      <w:pPr>
        <w:pStyle w:val="Footer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If pos</w:t>
      </w:r>
      <w:r w:rsidR="001A584E">
        <w:rPr>
          <w:rFonts w:ascii="Arial" w:hAnsi="Arial" w:cs="Arial"/>
          <w:sz w:val="22"/>
          <w:szCs w:val="22"/>
          <w:lang w:val="en-GB"/>
        </w:rPr>
        <w:t xml:space="preserve">ting please send to: </w:t>
      </w:r>
      <w:r w:rsidR="006E78F8">
        <w:rPr>
          <w:rFonts w:ascii="Arial" w:hAnsi="Arial" w:cs="Arial"/>
          <w:sz w:val="22"/>
          <w:szCs w:val="22"/>
          <w:lang w:val="en-GB"/>
        </w:rPr>
        <w:t>MKAC</w:t>
      </w:r>
      <w:r w:rsidR="001A584E">
        <w:rPr>
          <w:rFonts w:ascii="Arial" w:hAnsi="Arial" w:cs="Arial"/>
          <w:sz w:val="22"/>
          <w:szCs w:val="22"/>
          <w:lang w:val="en-GB"/>
        </w:rPr>
        <w:t>, 9a Church End, Drayton Parslow, Milton Keynes, MK17 0JJ</w:t>
      </w:r>
      <w:r w:rsidR="00CE3C48">
        <w:rPr>
          <w:rFonts w:ascii="Arial" w:hAnsi="Arial" w:cs="Arial"/>
          <w:sz w:val="22"/>
          <w:szCs w:val="22"/>
          <w:lang w:val="en-GB"/>
        </w:rPr>
        <w:t xml:space="preserve"> </w:t>
      </w:r>
    </w:p>
    <w:p w14:paraId="47BC6987" w14:textId="67D1D4BD" w:rsidR="00F61D85" w:rsidRDefault="00F61D85" w:rsidP="00262255">
      <w:pPr>
        <w:pStyle w:val="Footer"/>
        <w:rPr>
          <w:rFonts w:ascii="Arial" w:hAnsi="Arial" w:cs="Arial"/>
          <w:sz w:val="22"/>
          <w:szCs w:val="22"/>
          <w:lang w:val="en-GB"/>
        </w:rPr>
      </w:pPr>
    </w:p>
    <w:p w14:paraId="1B865B37" w14:textId="77777777" w:rsidR="00341731" w:rsidRDefault="00EB3BF3" w:rsidP="00262255">
      <w:pPr>
        <w:pStyle w:val="Footer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The Pre-Activity Readiness Questionnaire can be found at:</w:t>
      </w:r>
    </w:p>
    <w:p w14:paraId="77DB3FA2" w14:textId="1E22109C" w:rsidR="003C5335" w:rsidRDefault="00341731" w:rsidP="00262255">
      <w:pPr>
        <w:pStyle w:val="Footer"/>
        <w:rPr>
          <w:rFonts w:ascii="Arial" w:hAnsi="Arial" w:cs="Arial"/>
          <w:sz w:val="22"/>
          <w:szCs w:val="22"/>
          <w:lang w:val="en-GB"/>
        </w:rPr>
      </w:pPr>
      <w:hyperlink r:id="rId15" w:history="1">
        <w:r w:rsidR="00D54F72">
          <w:rPr>
            <w:rStyle w:val="Hyperlink"/>
            <w:rFonts w:ascii="Arial" w:hAnsi="Arial" w:cs="Arial"/>
            <w:sz w:val="22"/>
            <w:szCs w:val="22"/>
            <w:lang w:val="en-GB"/>
          </w:rPr>
          <w:t>https://www.mkac.org.uk/wp-content/uploads/2021/10/MMKAC-PARQ.docx</w:t>
        </w:r>
      </w:hyperlink>
    </w:p>
    <w:p w14:paraId="76CBAF49" w14:textId="77777777" w:rsidR="003C5335" w:rsidRDefault="003C5335" w:rsidP="00262255">
      <w:pPr>
        <w:pStyle w:val="Footer"/>
        <w:rPr>
          <w:rFonts w:ascii="Arial" w:hAnsi="Arial" w:cs="Arial"/>
          <w:sz w:val="22"/>
          <w:szCs w:val="22"/>
          <w:lang w:val="en-GB"/>
        </w:rPr>
      </w:pPr>
    </w:p>
    <w:sectPr w:rsidR="003C5335" w:rsidSect="00FE0335">
      <w:pgSz w:w="11904" w:h="16838"/>
      <w:pgMar w:top="360" w:right="245" w:bottom="245" w:left="461" w:header="0" w:footer="28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5393F" w14:textId="77777777" w:rsidR="00333716" w:rsidRDefault="00333716">
      <w:r>
        <w:separator/>
      </w:r>
    </w:p>
  </w:endnote>
  <w:endnote w:type="continuationSeparator" w:id="0">
    <w:p w14:paraId="7268D8C9" w14:textId="77777777" w:rsidR="00333716" w:rsidRDefault="00333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vantGarde Bd BT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AvantGarde Md BT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55 Helvetica Roman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8E8ED" w14:textId="77777777" w:rsidR="00333716" w:rsidRDefault="00333716">
      <w:r>
        <w:separator/>
      </w:r>
    </w:p>
  </w:footnote>
  <w:footnote w:type="continuationSeparator" w:id="0">
    <w:p w14:paraId="5EAAD4B4" w14:textId="77777777" w:rsidR="00333716" w:rsidRDefault="003337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F081DA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4E5D71"/>
    <w:multiLevelType w:val="hybridMultilevel"/>
    <w:tmpl w:val="ED347C74"/>
    <w:lvl w:ilvl="0" w:tplc="5B8C6D90">
      <w:start w:val="1"/>
      <w:numFmt w:val="bullet"/>
      <w:lvlText w:val=""/>
      <w:lvlJc w:val="left"/>
      <w:pPr>
        <w:tabs>
          <w:tab w:val="num" w:pos="1911"/>
        </w:tabs>
        <w:ind w:left="1911" w:hanging="360"/>
      </w:pPr>
      <w:rPr>
        <w:rFonts w:ascii="Symbol" w:hAnsi="Symbol" w:hint="default"/>
      </w:rPr>
    </w:lvl>
    <w:lvl w:ilvl="1" w:tplc="AE94F306">
      <w:start w:val="1"/>
      <w:numFmt w:val="decimalZero"/>
      <w:lvlText w:val="%2."/>
      <w:lvlJc w:val="left"/>
      <w:pPr>
        <w:tabs>
          <w:tab w:val="num" w:pos="2631"/>
        </w:tabs>
        <w:ind w:left="2631" w:hanging="360"/>
      </w:pPr>
    </w:lvl>
    <w:lvl w:ilvl="2" w:tplc="EDD8FF0E" w:tentative="1">
      <w:start w:val="1"/>
      <w:numFmt w:val="bullet"/>
      <w:lvlText w:val=""/>
      <w:lvlJc w:val="left"/>
      <w:pPr>
        <w:tabs>
          <w:tab w:val="num" w:pos="3351"/>
        </w:tabs>
        <w:ind w:left="3351" w:hanging="360"/>
      </w:pPr>
      <w:rPr>
        <w:rFonts w:ascii="Wingdings" w:hAnsi="Wingdings" w:hint="default"/>
      </w:rPr>
    </w:lvl>
    <w:lvl w:ilvl="3" w:tplc="542A2DDC" w:tentative="1">
      <w:start w:val="1"/>
      <w:numFmt w:val="bullet"/>
      <w:lvlText w:val=""/>
      <w:lvlJc w:val="left"/>
      <w:pPr>
        <w:tabs>
          <w:tab w:val="num" w:pos="4071"/>
        </w:tabs>
        <w:ind w:left="4071" w:hanging="360"/>
      </w:pPr>
      <w:rPr>
        <w:rFonts w:ascii="Symbol" w:hAnsi="Symbol" w:hint="default"/>
      </w:rPr>
    </w:lvl>
    <w:lvl w:ilvl="4" w:tplc="C02842B8" w:tentative="1">
      <w:start w:val="1"/>
      <w:numFmt w:val="bullet"/>
      <w:lvlText w:val="o"/>
      <w:lvlJc w:val="left"/>
      <w:pPr>
        <w:tabs>
          <w:tab w:val="num" w:pos="4791"/>
        </w:tabs>
        <w:ind w:left="4791" w:hanging="360"/>
      </w:pPr>
      <w:rPr>
        <w:rFonts w:ascii="Courier New" w:hAnsi="Courier New" w:hint="default"/>
      </w:rPr>
    </w:lvl>
    <w:lvl w:ilvl="5" w:tplc="EB6894B4" w:tentative="1">
      <w:start w:val="1"/>
      <w:numFmt w:val="bullet"/>
      <w:lvlText w:val=""/>
      <w:lvlJc w:val="left"/>
      <w:pPr>
        <w:tabs>
          <w:tab w:val="num" w:pos="5511"/>
        </w:tabs>
        <w:ind w:left="5511" w:hanging="360"/>
      </w:pPr>
      <w:rPr>
        <w:rFonts w:ascii="Wingdings" w:hAnsi="Wingdings" w:hint="default"/>
      </w:rPr>
    </w:lvl>
    <w:lvl w:ilvl="6" w:tplc="3AA68112" w:tentative="1">
      <w:start w:val="1"/>
      <w:numFmt w:val="bullet"/>
      <w:lvlText w:val=""/>
      <w:lvlJc w:val="left"/>
      <w:pPr>
        <w:tabs>
          <w:tab w:val="num" w:pos="6231"/>
        </w:tabs>
        <w:ind w:left="6231" w:hanging="360"/>
      </w:pPr>
      <w:rPr>
        <w:rFonts w:ascii="Symbol" w:hAnsi="Symbol" w:hint="default"/>
      </w:rPr>
    </w:lvl>
    <w:lvl w:ilvl="7" w:tplc="38F0B144" w:tentative="1">
      <w:start w:val="1"/>
      <w:numFmt w:val="bullet"/>
      <w:lvlText w:val="o"/>
      <w:lvlJc w:val="left"/>
      <w:pPr>
        <w:tabs>
          <w:tab w:val="num" w:pos="6951"/>
        </w:tabs>
        <w:ind w:left="6951" w:hanging="360"/>
      </w:pPr>
      <w:rPr>
        <w:rFonts w:ascii="Courier New" w:hAnsi="Courier New" w:hint="default"/>
      </w:rPr>
    </w:lvl>
    <w:lvl w:ilvl="8" w:tplc="1E085FEE" w:tentative="1">
      <w:start w:val="1"/>
      <w:numFmt w:val="bullet"/>
      <w:lvlText w:val=""/>
      <w:lvlJc w:val="left"/>
      <w:pPr>
        <w:tabs>
          <w:tab w:val="num" w:pos="7671"/>
        </w:tabs>
        <w:ind w:left="7671" w:hanging="360"/>
      </w:pPr>
      <w:rPr>
        <w:rFonts w:ascii="Wingdings" w:hAnsi="Wingdings" w:hint="default"/>
      </w:rPr>
    </w:lvl>
  </w:abstractNum>
  <w:abstractNum w:abstractNumId="2" w15:restartNumberingAfterBreak="0">
    <w:nsid w:val="30A432C9"/>
    <w:multiLevelType w:val="hybridMultilevel"/>
    <w:tmpl w:val="02D4B754"/>
    <w:lvl w:ilvl="0" w:tplc="B240B2C0">
      <w:start w:val="15"/>
      <w:numFmt w:val="bullet"/>
      <w:lvlText w:val=""/>
      <w:lvlJc w:val="left"/>
      <w:pPr>
        <w:ind w:left="24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</w:abstractNum>
  <w:abstractNum w:abstractNumId="3" w15:restartNumberingAfterBreak="0">
    <w:nsid w:val="70E677B2"/>
    <w:multiLevelType w:val="hybridMultilevel"/>
    <w:tmpl w:val="5A5C1736"/>
    <w:lvl w:ilvl="0" w:tplc="00A64FEE">
      <w:start w:val="1"/>
      <w:numFmt w:val="bullet"/>
      <w:lvlText w:val=""/>
      <w:lvlJc w:val="left"/>
      <w:pPr>
        <w:tabs>
          <w:tab w:val="num" w:pos="2631"/>
        </w:tabs>
        <w:ind w:left="2631" w:hanging="360"/>
      </w:pPr>
      <w:rPr>
        <w:rFonts w:ascii="Symbol" w:hAnsi="Symbol" w:hint="default"/>
      </w:rPr>
    </w:lvl>
    <w:lvl w:ilvl="1" w:tplc="F384BDF0" w:tentative="1">
      <w:start w:val="1"/>
      <w:numFmt w:val="bullet"/>
      <w:lvlText w:val="o"/>
      <w:lvlJc w:val="left"/>
      <w:pPr>
        <w:tabs>
          <w:tab w:val="num" w:pos="3351"/>
        </w:tabs>
        <w:ind w:left="3351" w:hanging="360"/>
      </w:pPr>
      <w:rPr>
        <w:rFonts w:ascii="Courier New" w:hAnsi="Courier New" w:hint="default"/>
      </w:rPr>
    </w:lvl>
    <w:lvl w:ilvl="2" w:tplc="24F085CC" w:tentative="1">
      <w:start w:val="1"/>
      <w:numFmt w:val="bullet"/>
      <w:lvlText w:val=""/>
      <w:lvlJc w:val="left"/>
      <w:pPr>
        <w:tabs>
          <w:tab w:val="num" w:pos="4071"/>
        </w:tabs>
        <w:ind w:left="4071" w:hanging="360"/>
      </w:pPr>
      <w:rPr>
        <w:rFonts w:ascii="Wingdings" w:hAnsi="Wingdings" w:hint="default"/>
      </w:rPr>
    </w:lvl>
    <w:lvl w:ilvl="3" w:tplc="64267936" w:tentative="1">
      <w:start w:val="1"/>
      <w:numFmt w:val="bullet"/>
      <w:lvlText w:val=""/>
      <w:lvlJc w:val="left"/>
      <w:pPr>
        <w:tabs>
          <w:tab w:val="num" w:pos="4791"/>
        </w:tabs>
        <w:ind w:left="4791" w:hanging="360"/>
      </w:pPr>
      <w:rPr>
        <w:rFonts w:ascii="Symbol" w:hAnsi="Symbol" w:hint="default"/>
      </w:rPr>
    </w:lvl>
    <w:lvl w:ilvl="4" w:tplc="7B3AFC4E" w:tentative="1">
      <w:start w:val="1"/>
      <w:numFmt w:val="bullet"/>
      <w:lvlText w:val="o"/>
      <w:lvlJc w:val="left"/>
      <w:pPr>
        <w:tabs>
          <w:tab w:val="num" w:pos="5511"/>
        </w:tabs>
        <w:ind w:left="5511" w:hanging="360"/>
      </w:pPr>
      <w:rPr>
        <w:rFonts w:ascii="Courier New" w:hAnsi="Courier New" w:hint="default"/>
      </w:rPr>
    </w:lvl>
    <w:lvl w:ilvl="5" w:tplc="CDD03A36" w:tentative="1">
      <w:start w:val="1"/>
      <w:numFmt w:val="bullet"/>
      <w:lvlText w:val=""/>
      <w:lvlJc w:val="left"/>
      <w:pPr>
        <w:tabs>
          <w:tab w:val="num" w:pos="6231"/>
        </w:tabs>
        <w:ind w:left="6231" w:hanging="360"/>
      </w:pPr>
      <w:rPr>
        <w:rFonts w:ascii="Wingdings" w:hAnsi="Wingdings" w:hint="default"/>
      </w:rPr>
    </w:lvl>
    <w:lvl w:ilvl="6" w:tplc="AA52A2B2" w:tentative="1">
      <w:start w:val="1"/>
      <w:numFmt w:val="bullet"/>
      <w:lvlText w:val=""/>
      <w:lvlJc w:val="left"/>
      <w:pPr>
        <w:tabs>
          <w:tab w:val="num" w:pos="6951"/>
        </w:tabs>
        <w:ind w:left="6951" w:hanging="360"/>
      </w:pPr>
      <w:rPr>
        <w:rFonts w:ascii="Symbol" w:hAnsi="Symbol" w:hint="default"/>
      </w:rPr>
    </w:lvl>
    <w:lvl w:ilvl="7" w:tplc="F8AA37AA" w:tentative="1">
      <w:start w:val="1"/>
      <w:numFmt w:val="bullet"/>
      <w:lvlText w:val="o"/>
      <w:lvlJc w:val="left"/>
      <w:pPr>
        <w:tabs>
          <w:tab w:val="num" w:pos="7671"/>
        </w:tabs>
        <w:ind w:left="7671" w:hanging="360"/>
      </w:pPr>
      <w:rPr>
        <w:rFonts w:ascii="Courier New" w:hAnsi="Courier New" w:hint="default"/>
      </w:rPr>
    </w:lvl>
    <w:lvl w:ilvl="8" w:tplc="D27C9B9A" w:tentative="1">
      <w:start w:val="1"/>
      <w:numFmt w:val="bullet"/>
      <w:lvlText w:val=""/>
      <w:lvlJc w:val="left"/>
      <w:pPr>
        <w:tabs>
          <w:tab w:val="num" w:pos="8391"/>
        </w:tabs>
        <w:ind w:left="8391" w:hanging="360"/>
      </w:pPr>
      <w:rPr>
        <w:rFonts w:ascii="Wingdings" w:hAnsi="Wingdings" w:hint="default"/>
      </w:rPr>
    </w:lvl>
  </w:abstractNum>
  <w:abstractNum w:abstractNumId="4" w15:restartNumberingAfterBreak="0">
    <w:nsid w:val="7B82092C"/>
    <w:multiLevelType w:val="hybridMultilevel"/>
    <w:tmpl w:val="2A4054C8"/>
    <w:lvl w:ilvl="0" w:tplc="11CC001C">
      <w:start w:val="1"/>
      <w:numFmt w:val="bullet"/>
      <w:lvlText w:val=""/>
      <w:lvlJc w:val="left"/>
      <w:pPr>
        <w:tabs>
          <w:tab w:val="num" w:pos="1911"/>
        </w:tabs>
        <w:ind w:left="1911" w:hanging="360"/>
      </w:pPr>
      <w:rPr>
        <w:rFonts w:ascii="Symbol" w:hAnsi="Symbol" w:hint="default"/>
      </w:rPr>
    </w:lvl>
    <w:lvl w:ilvl="1" w:tplc="A64C2750" w:tentative="1">
      <w:start w:val="1"/>
      <w:numFmt w:val="bullet"/>
      <w:lvlText w:val="o"/>
      <w:lvlJc w:val="left"/>
      <w:pPr>
        <w:tabs>
          <w:tab w:val="num" w:pos="2631"/>
        </w:tabs>
        <w:ind w:left="2631" w:hanging="360"/>
      </w:pPr>
      <w:rPr>
        <w:rFonts w:ascii="Courier New" w:hAnsi="Courier New" w:hint="default"/>
      </w:rPr>
    </w:lvl>
    <w:lvl w:ilvl="2" w:tplc="AB485724" w:tentative="1">
      <w:start w:val="1"/>
      <w:numFmt w:val="bullet"/>
      <w:lvlText w:val=""/>
      <w:lvlJc w:val="left"/>
      <w:pPr>
        <w:tabs>
          <w:tab w:val="num" w:pos="3351"/>
        </w:tabs>
        <w:ind w:left="3351" w:hanging="360"/>
      </w:pPr>
      <w:rPr>
        <w:rFonts w:ascii="Wingdings" w:hAnsi="Wingdings" w:hint="default"/>
      </w:rPr>
    </w:lvl>
    <w:lvl w:ilvl="3" w:tplc="60D4136C" w:tentative="1">
      <w:start w:val="1"/>
      <w:numFmt w:val="bullet"/>
      <w:lvlText w:val=""/>
      <w:lvlJc w:val="left"/>
      <w:pPr>
        <w:tabs>
          <w:tab w:val="num" w:pos="4071"/>
        </w:tabs>
        <w:ind w:left="4071" w:hanging="360"/>
      </w:pPr>
      <w:rPr>
        <w:rFonts w:ascii="Symbol" w:hAnsi="Symbol" w:hint="default"/>
      </w:rPr>
    </w:lvl>
    <w:lvl w:ilvl="4" w:tplc="6A162FD8" w:tentative="1">
      <w:start w:val="1"/>
      <w:numFmt w:val="bullet"/>
      <w:lvlText w:val="o"/>
      <w:lvlJc w:val="left"/>
      <w:pPr>
        <w:tabs>
          <w:tab w:val="num" w:pos="4791"/>
        </w:tabs>
        <w:ind w:left="4791" w:hanging="360"/>
      </w:pPr>
      <w:rPr>
        <w:rFonts w:ascii="Courier New" w:hAnsi="Courier New" w:hint="default"/>
      </w:rPr>
    </w:lvl>
    <w:lvl w:ilvl="5" w:tplc="F73A31CA" w:tentative="1">
      <w:start w:val="1"/>
      <w:numFmt w:val="bullet"/>
      <w:lvlText w:val=""/>
      <w:lvlJc w:val="left"/>
      <w:pPr>
        <w:tabs>
          <w:tab w:val="num" w:pos="5511"/>
        </w:tabs>
        <w:ind w:left="5511" w:hanging="360"/>
      </w:pPr>
      <w:rPr>
        <w:rFonts w:ascii="Wingdings" w:hAnsi="Wingdings" w:hint="default"/>
      </w:rPr>
    </w:lvl>
    <w:lvl w:ilvl="6" w:tplc="8C484EA0" w:tentative="1">
      <w:start w:val="1"/>
      <w:numFmt w:val="bullet"/>
      <w:lvlText w:val=""/>
      <w:lvlJc w:val="left"/>
      <w:pPr>
        <w:tabs>
          <w:tab w:val="num" w:pos="6231"/>
        </w:tabs>
        <w:ind w:left="6231" w:hanging="360"/>
      </w:pPr>
      <w:rPr>
        <w:rFonts w:ascii="Symbol" w:hAnsi="Symbol" w:hint="default"/>
      </w:rPr>
    </w:lvl>
    <w:lvl w:ilvl="7" w:tplc="A148DFBC" w:tentative="1">
      <w:start w:val="1"/>
      <w:numFmt w:val="bullet"/>
      <w:lvlText w:val="o"/>
      <w:lvlJc w:val="left"/>
      <w:pPr>
        <w:tabs>
          <w:tab w:val="num" w:pos="6951"/>
        </w:tabs>
        <w:ind w:left="6951" w:hanging="360"/>
      </w:pPr>
      <w:rPr>
        <w:rFonts w:ascii="Courier New" w:hAnsi="Courier New" w:hint="default"/>
      </w:rPr>
    </w:lvl>
    <w:lvl w:ilvl="8" w:tplc="DA70B1F8" w:tentative="1">
      <w:start w:val="1"/>
      <w:numFmt w:val="bullet"/>
      <w:lvlText w:val=""/>
      <w:lvlJc w:val="left"/>
      <w:pPr>
        <w:tabs>
          <w:tab w:val="num" w:pos="7671"/>
        </w:tabs>
        <w:ind w:left="7671" w:hanging="360"/>
      </w:pPr>
      <w:rPr>
        <w:rFonts w:ascii="Wingdings" w:hAnsi="Wingdings" w:hint="default"/>
      </w:rPr>
    </w:lvl>
  </w:abstractNum>
  <w:abstractNum w:abstractNumId="5" w15:restartNumberingAfterBreak="0">
    <w:nsid w:val="7C133FAC"/>
    <w:multiLevelType w:val="hybridMultilevel"/>
    <w:tmpl w:val="BC883064"/>
    <w:lvl w:ilvl="0" w:tplc="5A84ED4C">
      <w:start w:val="1"/>
      <w:numFmt w:val="bullet"/>
      <w:pStyle w:val="tickbullet"/>
      <w:lvlText w:val=""/>
      <w:lvlJc w:val="left"/>
      <w:pPr>
        <w:tabs>
          <w:tab w:val="num" w:pos="2631"/>
        </w:tabs>
        <w:ind w:left="2631" w:hanging="360"/>
      </w:pPr>
      <w:rPr>
        <w:rFonts w:ascii="Symbol" w:hAnsi="Symbol" w:hint="default"/>
      </w:rPr>
    </w:lvl>
    <w:lvl w:ilvl="1" w:tplc="1548D66E" w:tentative="1">
      <w:start w:val="1"/>
      <w:numFmt w:val="bullet"/>
      <w:lvlText w:val="o"/>
      <w:lvlJc w:val="left"/>
      <w:pPr>
        <w:tabs>
          <w:tab w:val="num" w:pos="3351"/>
        </w:tabs>
        <w:ind w:left="3351" w:hanging="360"/>
      </w:pPr>
      <w:rPr>
        <w:rFonts w:ascii="Courier New" w:hAnsi="Courier New" w:hint="default"/>
      </w:rPr>
    </w:lvl>
    <w:lvl w:ilvl="2" w:tplc="BF62CB72" w:tentative="1">
      <w:start w:val="1"/>
      <w:numFmt w:val="bullet"/>
      <w:lvlText w:val=""/>
      <w:lvlJc w:val="left"/>
      <w:pPr>
        <w:tabs>
          <w:tab w:val="num" w:pos="4071"/>
        </w:tabs>
        <w:ind w:left="4071" w:hanging="360"/>
      </w:pPr>
      <w:rPr>
        <w:rFonts w:ascii="Wingdings" w:hAnsi="Wingdings" w:hint="default"/>
      </w:rPr>
    </w:lvl>
    <w:lvl w:ilvl="3" w:tplc="6BB22CCA" w:tentative="1">
      <w:start w:val="1"/>
      <w:numFmt w:val="bullet"/>
      <w:lvlText w:val=""/>
      <w:lvlJc w:val="left"/>
      <w:pPr>
        <w:tabs>
          <w:tab w:val="num" w:pos="4791"/>
        </w:tabs>
        <w:ind w:left="4791" w:hanging="360"/>
      </w:pPr>
      <w:rPr>
        <w:rFonts w:ascii="Symbol" w:hAnsi="Symbol" w:hint="default"/>
      </w:rPr>
    </w:lvl>
    <w:lvl w:ilvl="4" w:tplc="AB3A690E" w:tentative="1">
      <w:start w:val="1"/>
      <w:numFmt w:val="bullet"/>
      <w:lvlText w:val="o"/>
      <w:lvlJc w:val="left"/>
      <w:pPr>
        <w:tabs>
          <w:tab w:val="num" w:pos="5511"/>
        </w:tabs>
        <w:ind w:left="5511" w:hanging="360"/>
      </w:pPr>
      <w:rPr>
        <w:rFonts w:ascii="Courier New" w:hAnsi="Courier New" w:hint="default"/>
      </w:rPr>
    </w:lvl>
    <w:lvl w:ilvl="5" w:tplc="C0A03AB0" w:tentative="1">
      <w:start w:val="1"/>
      <w:numFmt w:val="bullet"/>
      <w:lvlText w:val=""/>
      <w:lvlJc w:val="left"/>
      <w:pPr>
        <w:tabs>
          <w:tab w:val="num" w:pos="6231"/>
        </w:tabs>
        <w:ind w:left="6231" w:hanging="360"/>
      </w:pPr>
      <w:rPr>
        <w:rFonts w:ascii="Wingdings" w:hAnsi="Wingdings" w:hint="default"/>
      </w:rPr>
    </w:lvl>
    <w:lvl w:ilvl="6" w:tplc="C89C986E" w:tentative="1">
      <w:start w:val="1"/>
      <w:numFmt w:val="bullet"/>
      <w:lvlText w:val=""/>
      <w:lvlJc w:val="left"/>
      <w:pPr>
        <w:tabs>
          <w:tab w:val="num" w:pos="6951"/>
        </w:tabs>
        <w:ind w:left="6951" w:hanging="360"/>
      </w:pPr>
      <w:rPr>
        <w:rFonts w:ascii="Symbol" w:hAnsi="Symbol" w:hint="default"/>
      </w:rPr>
    </w:lvl>
    <w:lvl w:ilvl="7" w:tplc="4D865EE0" w:tentative="1">
      <w:start w:val="1"/>
      <w:numFmt w:val="bullet"/>
      <w:lvlText w:val="o"/>
      <w:lvlJc w:val="left"/>
      <w:pPr>
        <w:tabs>
          <w:tab w:val="num" w:pos="7671"/>
        </w:tabs>
        <w:ind w:left="7671" w:hanging="360"/>
      </w:pPr>
      <w:rPr>
        <w:rFonts w:ascii="Courier New" w:hAnsi="Courier New" w:hint="default"/>
      </w:rPr>
    </w:lvl>
    <w:lvl w:ilvl="8" w:tplc="127437AA" w:tentative="1">
      <w:start w:val="1"/>
      <w:numFmt w:val="bullet"/>
      <w:lvlText w:val=""/>
      <w:lvlJc w:val="left"/>
      <w:pPr>
        <w:tabs>
          <w:tab w:val="num" w:pos="8391"/>
        </w:tabs>
        <w:ind w:left="8391" w:hanging="360"/>
      </w:pPr>
      <w:rPr>
        <w:rFonts w:ascii="Wingdings" w:hAnsi="Wingdings" w:hint="default"/>
      </w:rPr>
    </w:lvl>
  </w:abstractNum>
  <w:num w:numId="1" w16cid:durableId="171143732">
    <w:abstractNumId w:val="4"/>
  </w:num>
  <w:num w:numId="2" w16cid:durableId="1351761903">
    <w:abstractNumId w:val="1"/>
  </w:num>
  <w:num w:numId="3" w16cid:durableId="2050834028">
    <w:abstractNumId w:val="3"/>
  </w:num>
  <w:num w:numId="4" w16cid:durableId="1949194907">
    <w:abstractNumId w:val="5"/>
  </w:num>
  <w:num w:numId="5" w16cid:durableId="578908253">
    <w:abstractNumId w:val="0"/>
  </w:num>
  <w:num w:numId="6" w16cid:durableId="1074368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B036D"/>
    <w:rsid w:val="00000CAB"/>
    <w:rsid w:val="00004358"/>
    <w:rsid w:val="00005A6B"/>
    <w:rsid w:val="000078AA"/>
    <w:rsid w:val="00014739"/>
    <w:rsid w:val="00020BE1"/>
    <w:rsid w:val="00025E02"/>
    <w:rsid w:val="00041867"/>
    <w:rsid w:val="00053210"/>
    <w:rsid w:val="00054499"/>
    <w:rsid w:val="00061B33"/>
    <w:rsid w:val="00077CFB"/>
    <w:rsid w:val="00080F7C"/>
    <w:rsid w:val="000858CA"/>
    <w:rsid w:val="00091048"/>
    <w:rsid w:val="000A349B"/>
    <w:rsid w:val="000A4DA8"/>
    <w:rsid w:val="000B2200"/>
    <w:rsid w:val="000B389E"/>
    <w:rsid w:val="000B462E"/>
    <w:rsid w:val="000C05D4"/>
    <w:rsid w:val="000C3F69"/>
    <w:rsid w:val="000F0B39"/>
    <w:rsid w:val="000F7B00"/>
    <w:rsid w:val="000F7C19"/>
    <w:rsid w:val="00100E88"/>
    <w:rsid w:val="00106BEB"/>
    <w:rsid w:val="00107147"/>
    <w:rsid w:val="00140973"/>
    <w:rsid w:val="001413A7"/>
    <w:rsid w:val="0014382A"/>
    <w:rsid w:val="00145253"/>
    <w:rsid w:val="00147234"/>
    <w:rsid w:val="00154777"/>
    <w:rsid w:val="001622D5"/>
    <w:rsid w:val="00164920"/>
    <w:rsid w:val="00164FE8"/>
    <w:rsid w:val="0016729B"/>
    <w:rsid w:val="001702BE"/>
    <w:rsid w:val="00176A08"/>
    <w:rsid w:val="001904B9"/>
    <w:rsid w:val="001909A5"/>
    <w:rsid w:val="001A29BB"/>
    <w:rsid w:val="001A57E5"/>
    <w:rsid w:val="001A584E"/>
    <w:rsid w:val="001C20C5"/>
    <w:rsid w:val="001C2558"/>
    <w:rsid w:val="001E0CFA"/>
    <w:rsid w:val="001E445F"/>
    <w:rsid w:val="001F03CF"/>
    <w:rsid w:val="002024C5"/>
    <w:rsid w:val="00204FC6"/>
    <w:rsid w:val="0020594E"/>
    <w:rsid w:val="0021211A"/>
    <w:rsid w:val="002125AC"/>
    <w:rsid w:val="00215616"/>
    <w:rsid w:val="00220666"/>
    <w:rsid w:val="00223DAF"/>
    <w:rsid w:val="0022488F"/>
    <w:rsid w:val="00231076"/>
    <w:rsid w:val="002334A6"/>
    <w:rsid w:val="00234109"/>
    <w:rsid w:val="002367E9"/>
    <w:rsid w:val="0024593D"/>
    <w:rsid w:val="00246C8C"/>
    <w:rsid w:val="00251DF1"/>
    <w:rsid w:val="00252054"/>
    <w:rsid w:val="00262255"/>
    <w:rsid w:val="00272C11"/>
    <w:rsid w:val="00273EB1"/>
    <w:rsid w:val="00275A24"/>
    <w:rsid w:val="00284D7D"/>
    <w:rsid w:val="0029538E"/>
    <w:rsid w:val="002A1FB4"/>
    <w:rsid w:val="002B0FB8"/>
    <w:rsid w:val="002B638B"/>
    <w:rsid w:val="002C1959"/>
    <w:rsid w:val="002C43E4"/>
    <w:rsid w:val="002C5C46"/>
    <w:rsid w:val="002D572D"/>
    <w:rsid w:val="002E6BFB"/>
    <w:rsid w:val="002E6C43"/>
    <w:rsid w:val="002F35F1"/>
    <w:rsid w:val="002F6291"/>
    <w:rsid w:val="003015B6"/>
    <w:rsid w:val="0030445E"/>
    <w:rsid w:val="00305303"/>
    <w:rsid w:val="00305C3F"/>
    <w:rsid w:val="00310F83"/>
    <w:rsid w:val="0032616F"/>
    <w:rsid w:val="00332B4D"/>
    <w:rsid w:val="00333716"/>
    <w:rsid w:val="00341731"/>
    <w:rsid w:val="00347441"/>
    <w:rsid w:val="00351D88"/>
    <w:rsid w:val="00356751"/>
    <w:rsid w:val="0036133A"/>
    <w:rsid w:val="003651C6"/>
    <w:rsid w:val="00366F8F"/>
    <w:rsid w:val="00382795"/>
    <w:rsid w:val="003875EA"/>
    <w:rsid w:val="003A7329"/>
    <w:rsid w:val="003A7A6B"/>
    <w:rsid w:val="003A7D4F"/>
    <w:rsid w:val="003B3329"/>
    <w:rsid w:val="003B3733"/>
    <w:rsid w:val="003B611A"/>
    <w:rsid w:val="003C20C5"/>
    <w:rsid w:val="003C2719"/>
    <w:rsid w:val="003C2B34"/>
    <w:rsid w:val="003C3A4C"/>
    <w:rsid w:val="003C5335"/>
    <w:rsid w:val="003C66F6"/>
    <w:rsid w:val="003D1796"/>
    <w:rsid w:val="003D724E"/>
    <w:rsid w:val="003D7A25"/>
    <w:rsid w:val="003E7D71"/>
    <w:rsid w:val="003F1DB5"/>
    <w:rsid w:val="003F2A24"/>
    <w:rsid w:val="0040141F"/>
    <w:rsid w:val="00403769"/>
    <w:rsid w:val="00412FB9"/>
    <w:rsid w:val="0041364C"/>
    <w:rsid w:val="00422B6B"/>
    <w:rsid w:val="004267EC"/>
    <w:rsid w:val="00427266"/>
    <w:rsid w:val="004322E9"/>
    <w:rsid w:val="004420BF"/>
    <w:rsid w:val="004436DD"/>
    <w:rsid w:val="00445E03"/>
    <w:rsid w:val="004502DE"/>
    <w:rsid w:val="00452D87"/>
    <w:rsid w:val="00470200"/>
    <w:rsid w:val="004814F7"/>
    <w:rsid w:val="00483467"/>
    <w:rsid w:val="004876C1"/>
    <w:rsid w:val="004A37B2"/>
    <w:rsid w:val="004A489E"/>
    <w:rsid w:val="004A548D"/>
    <w:rsid w:val="004B568B"/>
    <w:rsid w:val="004C177C"/>
    <w:rsid w:val="004C6E20"/>
    <w:rsid w:val="004D03B8"/>
    <w:rsid w:val="004D3DCE"/>
    <w:rsid w:val="004D5683"/>
    <w:rsid w:val="004E06AA"/>
    <w:rsid w:val="004F3647"/>
    <w:rsid w:val="004F481A"/>
    <w:rsid w:val="00500E39"/>
    <w:rsid w:val="00503429"/>
    <w:rsid w:val="005125BF"/>
    <w:rsid w:val="00514875"/>
    <w:rsid w:val="00516ED6"/>
    <w:rsid w:val="0052419C"/>
    <w:rsid w:val="00540773"/>
    <w:rsid w:val="005424EA"/>
    <w:rsid w:val="005536CF"/>
    <w:rsid w:val="005543A8"/>
    <w:rsid w:val="00555EA1"/>
    <w:rsid w:val="00557810"/>
    <w:rsid w:val="00564055"/>
    <w:rsid w:val="005666B6"/>
    <w:rsid w:val="00575733"/>
    <w:rsid w:val="00575F53"/>
    <w:rsid w:val="00576FA8"/>
    <w:rsid w:val="00583673"/>
    <w:rsid w:val="00587ED5"/>
    <w:rsid w:val="005928CA"/>
    <w:rsid w:val="005973A5"/>
    <w:rsid w:val="005A0222"/>
    <w:rsid w:val="005A5F65"/>
    <w:rsid w:val="005A7583"/>
    <w:rsid w:val="005B0BCB"/>
    <w:rsid w:val="005B5546"/>
    <w:rsid w:val="005C1647"/>
    <w:rsid w:val="005C1960"/>
    <w:rsid w:val="005C53C9"/>
    <w:rsid w:val="005D471D"/>
    <w:rsid w:val="005E13CA"/>
    <w:rsid w:val="005E5F46"/>
    <w:rsid w:val="005F49EF"/>
    <w:rsid w:val="006012A2"/>
    <w:rsid w:val="006038CE"/>
    <w:rsid w:val="0060625B"/>
    <w:rsid w:val="00611AA1"/>
    <w:rsid w:val="00616383"/>
    <w:rsid w:val="00621072"/>
    <w:rsid w:val="0063008D"/>
    <w:rsid w:val="00637A00"/>
    <w:rsid w:val="00640A0D"/>
    <w:rsid w:val="00642C35"/>
    <w:rsid w:val="006507B6"/>
    <w:rsid w:val="00657F69"/>
    <w:rsid w:val="00657FE2"/>
    <w:rsid w:val="0066046D"/>
    <w:rsid w:val="00666FF2"/>
    <w:rsid w:val="0067011A"/>
    <w:rsid w:val="00671A49"/>
    <w:rsid w:val="00675B26"/>
    <w:rsid w:val="00675EC4"/>
    <w:rsid w:val="00676585"/>
    <w:rsid w:val="00680677"/>
    <w:rsid w:val="00680E50"/>
    <w:rsid w:val="00683F7F"/>
    <w:rsid w:val="006856BA"/>
    <w:rsid w:val="00687749"/>
    <w:rsid w:val="006A13AD"/>
    <w:rsid w:val="006A7C1E"/>
    <w:rsid w:val="006B1281"/>
    <w:rsid w:val="006B7A24"/>
    <w:rsid w:val="006D535A"/>
    <w:rsid w:val="006E2E3C"/>
    <w:rsid w:val="006E78F8"/>
    <w:rsid w:val="006E7B1C"/>
    <w:rsid w:val="006F70F0"/>
    <w:rsid w:val="00702AD6"/>
    <w:rsid w:val="0070485B"/>
    <w:rsid w:val="00715E62"/>
    <w:rsid w:val="00720E8D"/>
    <w:rsid w:val="00724C3C"/>
    <w:rsid w:val="007252F8"/>
    <w:rsid w:val="00731AA2"/>
    <w:rsid w:val="00736696"/>
    <w:rsid w:val="00736876"/>
    <w:rsid w:val="0074443D"/>
    <w:rsid w:val="00744FB6"/>
    <w:rsid w:val="0074577A"/>
    <w:rsid w:val="00752209"/>
    <w:rsid w:val="00752BDF"/>
    <w:rsid w:val="00763F18"/>
    <w:rsid w:val="0076528A"/>
    <w:rsid w:val="00765ABF"/>
    <w:rsid w:val="007670B0"/>
    <w:rsid w:val="00775100"/>
    <w:rsid w:val="007806CD"/>
    <w:rsid w:val="0078520E"/>
    <w:rsid w:val="007A562A"/>
    <w:rsid w:val="007B0FC6"/>
    <w:rsid w:val="007B414F"/>
    <w:rsid w:val="007C1865"/>
    <w:rsid w:val="007C70A0"/>
    <w:rsid w:val="007D1009"/>
    <w:rsid w:val="007D185B"/>
    <w:rsid w:val="007D21FA"/>
    <w:rsid w:val="007D3EC5"/>
    <w:rsid w:val="007D48AB"/>
    <w:rsid w:val="007D785D"/>
    <w:rsid w:val="007E031F"/>
    <w:rsid w:val="007E477B"/>
    <w:rsid w:val="007F4D8B"/>
    <w:rsid w:val="007F5FFE"/>
    <w:rsid w:val="007F6659"/>
    <w:rsid w:val="00800C85"/>
    <w:rsid w:val="00802330"/>
    <w:rsid w:val="00811DF0"/>
    <w:rsid w:val="00815E81"/>
    <w:rsid w:val="00827508"/>
    <w:rsid w:val="00834327"/>
    <w:rsid w:val="00836992"/>
    <w:rsid w:val="00837C99"/>
    <w:rsid w:val="00843C18"/>
    <w:rsid w:val="0085017C"/>
    <w:rsid w:val="00853643"/>
    <w:rsid w:val="008541BD"/>
    <w:rsid w:val="00860E0A"/>
    <w:rsid w:val="0086404D"/>
    <w:rsid w:val="008755B6"/>
    <w:rsid w:val="008771E0"/>
    <w:rsid w:val="0088364C"/>
    <w:rsid w:val="008900DE"/>
    <w:rsid w:val="008914B4"/>
    <w:rsid w:val="008934DF"/>
    <w:rsid w:val="00896FCA"/>
    <w:rsid w:val="00897335"/>
    <w:rsid w:val="008B01AB"/>
    <w:rsid w:val="008B734E"/>
    <w:rsid w:val="008C0A73"/>
    <w:rsid w:val="008C0E68"/>
    <w:rsid w:val="008C1BA0"/>
    <w:rsid w:val="008C56FD"/>
    <w:rsid w:val="008D1924"/>
    <w:rsid w:val="008D1927"/>
    <w:rsid w:val="008D4FBD"/>
    <w:rsid w:val="008E3A32"/>
    <w:rsid w:val="008E5022"/>
    <w:rsid w:val="008F6360"/>
    <w:rsid w:val="008F6361"/>
    <w:rsid w:val="008F7F5A"/>
    <w:rsid w:val="00902E7D"/>
    <w:rsid w:val="00906B8F"/>
    <w:rsid w:val="00914547"/>
    <w:rsid w:val="00917C7B"/>
    <w:rsid w:val="00920E81"/>
    <w:rsid w:val="0092576B"/>
    <w:rsid w:val="00926381"/>
    <w:rsid w:val="00927FA7"/>
    <w:rsid w:val="00931974"/>
    <w:rsid w:val="00941F18"/>
    <w:rsid w:val="009523D1"/>
    <w:rsid w:val="00957323"/>
    <w:rsid w:val="009647F8"/>
    <w:rsid w:val="00965D35"/>
    <w:rsid w:val="00970226"/>
    <w:rsid w:val="0097289F"/>
    <w:rsid w:val="00974140"/>
    <w:rsid w:val="0099206A"/>
    <w:rsid w:val="009A1736"/>
    <w:rsid w:val="009A48F7"/>
    <w:rsid w:val="009A6A57"/>
    <w:rsid w:val="009A7CBB"/>
    <w:rsid w:val="009B0FDA"/>
    <w:rsid w:val="009C3F5A"/>
    <w:rsid w:val="009C427E"/>
    <w:rsid w:val="009C5B3D"/>
    <w:rsid w:val="009D0BC8"/>
    <w:rsid w:val="009E1AB4"/>
    <w:rsid w:val="009F3366"/>
    <w:rsid w:val="009F47EB"/>
    <w:rsid w:val="00A10388"/>
    <w:rsid w:val="00A13651"/>
    <w:rsid w:val="00A1492D"/>
    <w:rsid w:val="00A16348"/>
    <w:rsid w:val="00A1736D"/>
    <w:rsid w:val="00A227B0"/>
    <w:rsid w:val="00A22836"/>
    <w:rsid w:val="00A2348E"/>
    <w:rsid w:val="00A3129E"/>
    <w:rsid w:val="00A323CC"/>
    <w:rsid w:val="00A33A34"/>
    <w:rsid w:val="00A33A38"/>
    <w:rsid w:val="00A33C60"/>
    <w:rsid w:val="00A42E47"/>
    <w:rsid w:val="00A5404C"/>
    <w:rsid w:val="00A60BB1"/>
    <w:rsid w:val="00A64C6E"/>
    <w:rsid w:val="00A653E4"/>
    <w:rsid w:val="00A65831"/>
    <w:rsid w:val="00A700F1"/>
    <w:rsid w:val="00A73750"/>
    <w:rsid w:val="00A82177"/>
    <w:rsid w:val="00A83195"/>
    <w:rsid w:val="00A85122"/>
    <w:rsid w:val="00A9053F"/>
    <w:rsid w:val="00A915E8"/>
    <w:rsid w:val="00A95575"/>
    <w:rsid w:val="00A9558B"/>
    <w:rsid w:val="00AA0DC6"/>
    <w:rsid w:val="00AA24DA"/>
    <w:rsid w:val="00AA58E1"/>
    <w:rsid w:val="00AB5708"/>
    <w:rsid w:val="00AC592C"/>
    <w:rsid w:val="00AC7D2F"/>
    <w:rsid w:val="00AE24A8"/>
    <w:rsid w:val="00AE36CE"/>
    <w:rsid w:val="00AE40FD"/>
    <w:rsid w:val="00AF1B49"/>
    <w:rsid w:val="00AF2006"/>
    <w:rsid w:val="00AF2BBB"/>
    <w:rsid w:val="00AF4CBD"/>
    <w:rsid w:val="00B01379"/>
    <w:rsid w:val="00B05EE3"/>
    <w:rsid w:val="00B072E7"/>
    <w:rsid w:val="00B3029D"/>
    <w:rsid w:val="00B3363D"/>
    <w:rsid w:val="00B33717"/>
    <w:rsid w:val="00B35804"/>
    <w:rsid w:val="00B36D05"/>
    <w:rsid w:val="00B374FB"/>
    <w:rsid w:val="00B37FFE"/>
    <w:rsid w:val="00B42D02"/>
    <w:rsid w:val="00B42DB8"/>
    <w:rsid w:val="00B529C6"/>
    <w:rsid w:val="00B64F68"/>
    <w:rsid w:val="00B75307"/>
    <w:rsid w:val="00B755FF"/>
    <w:rsid w:val="00B778DF"/>
    <w:rsid w:val="00B814EF"/>
    <w:rsid w:val="00B81A5E"/>
    <w:rsid w:val="00B835CF"/>
    <w:rsid w:val="00B87D5B"/>
    <w:rsid w:val="00B93376"/>
    <w:rsid w:val="00BA04A3"/>
    <w:rsid w:val="00BA12ED"/>
    <w:rsid w:val="00BA7FBD"/>
    <w:rsid w:val="00BB053B"/>
    <w:rsid w:val="00BB0F5D"/>
    <w:rsid w:val="00BC3217"/>
    <w:rsid w:val="00BC58BE"/>
    <w:rsid w:val="00BD08A2"/>
    <w:rsid w:val="00BD0ACA"/>
    <w:rsid w:val="00BD0F3F"/>
    <w:rsid w:val="00BD3937"/>
    <w:rsid w:val="00BD683C"/>
    <w:rsid w:val="00BE4CF8"/>
    <w:rsid w:val="00BF02D4"/>
    <w:rsid w:val="00BF2445"/>
    <w:rsid w:val="00BF251F"/>
    <w:rsid w:val="00BF6D7B"/>
    <w:rsid w:val="00C01EBC"/>
    <w:rsid w:val="00C02981"/>
    <w:rsid w:val="00C07266"/>
    <w:rsid w:val="00C22F68"/>
    <w:rsid w:val="00C26F14"/>
    <w:rsid w:val="00C407F0"/>
    <w:rsid w:val="00C409E0"/>
    <w:rsid w:val="00C55704"/>
    <w:rsid w:val="00C5744E"/>
    <w:rsid w:val="00C627BB"/>
    <w:rsid w:val="00C6640F"/>
    <w:rsid w:val="00C714F6"/>
    <w:rsid w:val="00C71EF7"/>
    <w:rsid w:val="00C74F56"/>
    <w:rsid w:val="00C75F51"/>
    <w:rsid w:val="00C77F9A"/>
    <w:rsid w:val="00C80EB7"/>
    <w:rsid w:val="00C94001"/>
    <w:rsid w:val="00C96E44"/>
    <w:rsid w:val="00CA11EB"/>
    <w:rsid w:val="00CA280D"/>
    <w:rsid w:val="00CA4514"/>
    <w:rsid w:val="00CA4C50"/>
    <w:rsid w:val="00CA635B"/>
    <w:rsid w:val="00CB78C5"/>
    <w:rsid w:val="00CD13C4"/>
    <w:rsid w:val="00CE3C48"/>
    <w:rsid w:val="00CF046F"/>
    <w:rsid w:val="00CF155C"/>
    <w:rsid w:val="00CF7C26"/>
    <w:rsid w:val="00D00540"/>
    <w:rsid w:val="00D00AF3"/>
    <w:rsid w:val="00D07BDF"/>
    <w:rsid w:val="00D07FAB"/>
    <w:rsid w:val="00D16520"/>
    <w:rsid w:val="00D24EAB"/>
    <w:rsid w:val="00D3405A"/>
    <w:rsid w:val="00D436E7"/>
    <w:rsid w:val="00D4482E"/>
    <w:rsid w:val="00D54BAB"/>
    <w:rsid w:val="00D54F72"/>
    <w:rsid w:val="00D577AE"/>
    <w:rsid w:val="00D60AED"/>
    <w:rsid w:val="00D647B7"/>
    <w:rsid w:val="00D71F40"/>
    <w:rsid w:val="00D77FC3"/>
    <w:rsid w:val="00D8124E"/>
    <w:rsid w:val="00D82A71"/>
    <w:rsid w:val="00D85188"/>
    <w:rsid w:val="00D924C6"/>
    <w:rsid w:val="00DB1BF2"/>
    <w:rsid w:val="00DC17CE"/>
    <w:rsid w:val="00DC33FD"/>
    <w:rsid w:val="00DC3959"/>
    <w:rsid w:val="00DC3AD9"/>
    <w:rsid w:val="00DC7E7E"/>
    <w:rsid w:val="00DD1FE2"/>
    <w:rsid w:val="00DD3226"/>
    <w:rsid w:val="00DD3EEC"/>
    <w:rsid w:val="00DD7085"/>
    <w:rsid w:val="00DD7F47"/>
    <w:rsid w:val="00DE590A"/>
    <w:rsid w:val="00DE68EC"/>
    <w:rsid w:val="00DF1B31"/>
    <w:rsid w:val="00DF321C"/>
    <w:rsid w:val="00DF7480"/>
    <w:rsid w:val="00E00294"/>
    <w:rsid w:val="00E035D8"/>
    <w:rsid w:val="00E04A9C"/>
    <w:rsid w:val="00E064CA"/>
    <w:rsid w:val="00E12DCD"/>
    <w:rsid w:val="00E141CF"/>
    <w:rsid w:val="00E477B0"/>
    <w:rsid w:val="00E51B94"/>
    <w:rsid w:val="00E551F0"/>
    <w:rsid w:val="00E575B2"/>
    <w:rsid w:val="00E65003"/>
    <w:rsid w:val="00E74C6B"/>
    <w:rsid w:val="00E76124"/>
    <w:rsid w:val="00E77389"/>
    <w:rsid w:val="00E85D98"/>
    <w:rsid w:val="00E903A9"/>
    <w:rsid w:val="00E938AE"/>
    <w:rsid w:val="00E97287"/>
    <w:rsid w:val="00EA2E87"/>
    <w:rsid w:val="00EA371A"/>
    <w:rsid w:val="00EA41B2"/>
    <w:rsid w:val="00EA50C1"/>
    <w:rsid w:val="00EB036D"/>
    <w:rsid w:val="00EB3BF3"/>
    <w:rsid w:val="00EB4A65"/>
    <w:rsid w:val="00EB522F"/>
    <w:rsid w:val="00EB6D9A"/>
    <w:rsid w:val="00EC345A"/>
    <w:rsid w:val="00ED0D24"/>
    <w:rsid w:val="00EE1904"/>
    <w:rsid w:val="00EE4CB2"/>
    <w:rsid w:val="00EF0333"/>
    <w:rsid w:val="00F01E6A"/>
    <w:rsid w:val="00F040FB"/>
    <w:rsid w:val="00F07B79"/>
    <w:rsid w:val="00F15566"/>
    <w:rsid w:val="00F17EA5"/>
    <w:rsid w:val="00F4118B"/>
    <w:rsid w:val="00F428E0"/>
    <w:rsid w:val="00F51560"/>
    <w:rsid w:val="00F542D9"/>
    <w:rsid w:val="00F6045A"/>
    <w:rsid w:val="00F609A7"/>
    <w:rsid w:val="00F60A54"/>
    <w:rsid w:val="00F61D85"/>
    <w:rsid w:val="00F75C69"/>
    <w:rsid w:val="00F86750"/>
    <w:rsid w:val="00F92D3D"/>
    <w:rsid w:val="00F973DC"/>
    <w:rsid w:val="00FA1EE2"/>
    <w:rsid w:val="00FA3335"/>
    <w:rsid w:val="00FA59CC"/>
    <w:rsid w:val="00FB0FE1"/>
    <w:rsid w:val="00FB2FA7"/>
    <w:rsid w:val="00FB4EA9"/>
    <w:rsid w:val="00FC581A"/>
    <w:rsid w:val="00FC644E"/>
    <w:rsid w:val="00FD06D9"/>
    <w:rsid w:val="00FD0D7E"/>
    <w:rsid w:val="00FD283A"/>
    <w:rsid w:val="00FD3EE1"/>
    <w:rsid w:val="00FD73D1"/>
    <w:rsid w:val="00FE0335"/>
    <w:rsid w:val="00FE2F86"/>
    <w:rsid w:val="00FE4086"/>
    <w:rsid w:val="00FF0BFF"/>
    <w:rsid w:val="00FF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0B1E0822"/>
  <w15:chartTrackingRefBased/>
  <w15:docId w15:val="{8C768201-8C17-4E8B-B0F6-37A713BC5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" w:eastAsia="Times" w:hAnsi="Courier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qFormat="1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Times" w:hAnsi="Times"/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Helvetica" w:hAnsi="Helvetica"/>
      <w:b/>
      <w:kern w:val="32"/>
      <w:sz w:val="32"/>
    </w:rPr>
  </w:style>
  <w:style w:type="paragraph" w:styleId="Heading2">
    <w:name w:val="heading 2"/>
    <w:basedOn w:val="Normal"/>
    <w:next w:val="Normal"/>
    <w:qFormat/>
    <w:pPr>
      <w:keepNext/>
      <w:tabs>
        <w:tab w:val="left" w:pos="2835"/>
      </w:tabs>
      <w:spacing w:line="320" w:lineRule="exact"/>
      <w:ind w:left="1191" w:right="1191"/>
      <w:outlineLvl w:val="1"/>
    </w:pPr>
    <w:rPr>
      <w:sz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val="x-none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MainHeading">
    <w:name w:val="Main Heading"/>
    <w:rPr>
      <w:rFonts w:ascii="AvantGarde Bd BT" w:hAnsi="AvantGarde Bd BT"/>
      <w:caps/>
      <w:noProof w:val="0"/>
      <w:color w:val="0F2D86"/>
      <w:sz w:val="28"/>
      <w:lang w:val="en-GB"/>
    </w:rPr>
  </w:style>
  <w:style w:type="character" w:customStyle="1" w:styleId="SubHeading">
    <w:name w:val="Sub Heading"/>
    <w:rPr>
      <w:rFonts w:ascii="AvantGarde Md BT" w:hAnsi="AvantGarde Md BT"/>
      <w:caps/>
      <w:noProof w:val="0"/>
      <w:color w:val="0F2D86"/>
      <w:sz w:val="24"/>
      <w:lang w:val="en-GB"/>
    </w:rPr>
  </w:style>
  <w:style w:type="paragraph" w:customStyle="1" w:styleId="BodyCopy">
    <w:name w:val="Body Copy"/>
    <w:pPr>
      <w:spacing w:line="320" w:lineRule="exact"/>
    </w:pPr>
    <w:rPr>
      <w:rFonts w:ascii="55 Helvetica Roman" w:eastAsia="Times New Roman" w:hAnsi="55 Helvetica Roman"/>
    </w:rPr>
  </w:style>
  <w:style w:type="paragraph" w:customStyle="1" w:styleId="bullets">
    <w:name w:val="bullets"/>
    <w:pPr>
      <w:tabs>
        <w:tab w:val="left" w:pos="283"/>
        <w:tab w:val="left" w:pos="510"/>
        <w:tab w:val="left" w:pos="680"/>
      </w:tabs>
      <w:spacing w:after="113" w:line="320" w:lineRule="exact"/>
    </w:pPr>
    <w:rPr>
      <w:rFonts w:ascii="55 Helvetica Roman" w:eastAsia="Times New Roman" w:hAnsi="55 Helvetica Roman"/>
    </w:rPr>
  </w:style>
  <w:style w:type="table" w:styleId="TableGrid">
    <w:name w:val="Table Grid"/>
    <w:basedOn w:val="TableNormal"/>
    <w:rsid w:val="001E0C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ckbullet">
    <w:name w:val="tick bullet"/>
    <w:basedOn w:val="bullets"/>
    <w:pPr>
      <w:numPr>
        <w:numId w:val="4"/>
      </w:numPr>
      <w:ind w:right="1191"/>
    </w:pPr>
  </w:style>
  <w:style w:type="character" w:styleId="Hyperlink">
    <w:name w:val="Hyperlink"/>
    <w:rsid w:val="0061638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82A7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D82A71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F4118B"/>
    <w:rPr>
      <w:rFonts w:ascii="Times" w:hAnsi="Times"/>
      <w:sz w:val="24"/>
    </w:rPr>
  </w:style>
  <w:style w:type="character" w:customStyle="1" w:styleId="HeaderChar">
    <w:name w:val="Header Char"/>
    <w:link w:val="Header"/>
    <w:uiPriority w:val="99"/>
    <w:rsid w:val="009A6A57"/>
    <w:rPr>
      <w:rFonts w:ascii="Times" w:hAnsi="Times"/>
      <w:sz w:val="24"/>
      <w:lang w:eastAsia="en-GB"/>
    </w:rPr>
  </w:style>
  <w:style w:type="paragraph" w:customStyle="1" w:styleId="MediumGrid21">
    <w:name w:val="Medium Grid 21"/>
    <w:link w:val="MediumGrid2Char"/>
    <w:qFormat/>
    <w:rsid w:val="009A6A57"/>
    <w:rPr>
      <w:rFonts w:ascii="PMingLiU" w:eastAsia="MS Mincho" w:hAnsi="PMingLiU"/>
      <w:sz w:val="22"/>
      <w:szCs w:val="22"/>
      <w:lang w:val="en-US"/>
    </w:rPr>
  </w:style>
  <w:style w:type="character" w:customStyle="1" w:styleId="MediumGrid2Char">
    <w:name w:val="Medium Grid 2 Char"/>
    <w:link w:val="MediumGrid21"/>
    <w:rsid w:val="009A6A57"/>
    <w:rPr>
      <w:rFonts w:ascii="PMingLiU" w:eastAsia="MS Mincho" w:hAnsi="PMingLiU"/>
      <w:sz w:val="22"/>
      <w:szCs w:val="22"/>
      <w:lang w:val="en-US" w:bidi="ar-SA"/>
    </w:rPr>
  </w:style>
  <w:style w:type="character" w:styleId="UnresolvedMention">
    <w:name w:val="Unresolved Mention"/>
    <w:uiPriority w:val="99"/>
    <w:semiHidden/>
    <w:unhideWhenUsed/>
    <w:rsid w:val="00BF2445"/>
    <w:rPr>
      <w:color w:val="605E5C"/>
      <w:shd w:val="clear" w:color="auto" w:fill="E1DFDD"/>
    </w:rPr>
  </w:style>
  <w:style w:type="character" w:styleId="FollowedHyperlink">
    <w:name w:val="FollowedHyperlink"/>
    <w:rsid w:val="00B3029D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5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mkac.org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kac.org.uk/code-of-practice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kac.org.uk/volunteerin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kac.org.uk/wp-content/uploads/2021/10/MMKAC-PARQ.docx" TargetMode="External"/><Relationship Id="rId10" Type="http://schemas.openxmlformats.org/officeDocument/2006/relationships/hyperlink" Target="https://www.mkac.org.uk/wp-content/uploads/2021/10/MMKAC-PARQ.docx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mbership@mkac.org.uk" TargetMode="External"/><Relationship Id="rId14" Type="http://schemas.openxmlformats.org/officeDocument/2006/relationships/hyperlink" Target="mailto:membership@mkac.org.u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Clubmark%20Templates\Temp5%20junior%20membership%20form%20REVISE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326730-7007-475D-A960-5E851146A2E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5d3885c-1f56-40e3-8399-6e8073bd5146}" enabled="1" method="Privileged" siteId="{ea80952e-a476-42d4-aaf4-5457852b0f7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Temp5 junior membership form REVISED</Template>
  <TotalTime>9</TotalTime>
  <Pages>2</Pages>
  <Words>919</Words>
  <Characters>5242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5: JUNIOR MEMBERSHIP FORM</vt:lpstr>
    </vt:vector>
  </TitlesOfParts>
  <Company>Polly's Cracker Co.</Company>
  <LinksUpToDate>false</LinksUpToDate>
  <CharactersWithSpaces>6149</CharactersWithSpaces>
  <SharedDoc>false</SharedDoc>
  <HLinks>
    <vt:vector size="30" baseType="variant">
      <vt:variant>
        <vt:i4>6946894</vt:i4>
      </vt:variant>
      <vt:variant>
        <vt:i4>12</vt:i4>
      </vt:variant>
      <vt:variant>
        <vt:i4>0</vt:i4>
      </vt:variant>
      <vt:variant>
        <vt:i4>5</vt:i4>
      </vt:variant>
      <vt:variant>
        <vt:lpwstr>http://mcs.open.ac.uk/mkac/membership@mkac.org.uk</vt:lpwstr>
      </vt:variant>
      <vt:variant>
        <vt:lpwstr/>
      </vt:variant>
      <vt:variant>
        <vt:i4>4063269</vt:i4>
      </vt:variant>
      <vt:variant>
        <vt:i4>9</vt:i4>
      </vt:variant>
      <vt:variant>
        <vt:i4>0</vt:i4>
      </vt:variant>
      <vt:variant>
        <vt:i4>5</vt:i4>
      </vt:variant>
      <vt:variant>
        <vt:lpwstr>http://www.mkac.org.uk/</vt:lpwstr>
      </vt:variant>
      <vt:variant>
        <vt:lpwstr/>
      </vt:variant>
      <vt:variant>
        <vt:i4>1245289</vt:i4>
      </vt:variant>
      <vt:variant>
        <vt:i4>6</vt:i4>
      </vt:variant>
      <vt:variant>
        <vt:i4>0</vt:i4>
      </vt:variant>
      <vt:variant>
        <vt:i4>5</vt:i4>
      </vt:variant>
      <vt:variant>
        <vt:lpwstr>http://mcs.open.ac.uk/mkac/Brian.Graves@mkac.org.uk</vt:lpwstr>
      </vt:variant>
      <vt:variant>
        <vt:lpwstr/>
      </vt:variant>
      <vt:variant>
        <vt:i4>5963845</vt:i4>
      </vt:variant>
      <vt:variant>
        <vt:i4>3</vt:i4>
      </vt:variant>
      <vt:variant>
        <vt:i4>0</vt:i4>
      </vt:variant>
      <vt:variant>
        <vt:i4>5</vt:i4>
      </vt:variant>
      <vt:variant>
        <vt:lpwstr>mailto:David%20Millett%20[millettdavid@aol.com]</vt:lpwstr>
      </vt:variant>
      <vt:variant>
        <vt:lpwstr/>
      </vt:variant>
      <vt:variant>
        <vt:i4>2621529</vt:i4>
      </vt:variant>
      <vt:variant>
        <vt:i4>0</vt:i4>
      </vt:variant>
      <vt:variant>
        <vt:i4>0</vt:i4>
      </vt:variant>
      <vt:variant>
        <vt:i4>5</vt:i4>
      </vt:variant>
      <vt:variant>
        <vt:lpwstr>mailto:membership@mkac.org.uk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5: JUNIOR MEMBERSHIP FORM</dc:title>
  <dc:subject/>
  <dc:creator>User</dc:creator>
  <cp:keywords/>
  <cp:lastModifiedBy>Richard Pownall</cp:lastModifiedBy>
  <cp:revision>10</cp:revision>
  <cp:lastPrinted>2020-03-05T17:16:00Z</cp:lastPrinted>
  <dcterms:created xsi:type="dcterms:W3CDTF">2026-02-23T09:07:00Z</dcterms:created>
  <dcterms:modified xsi:type="dcterms:W3CDTF">2026-03-26T18:35:00Z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5d3885c-1f56-40e3-8399-6e8073bd5146_Enabled">
    <vt:lpwstr>True</vt:lpwstr>
  </property>
  <property fmtid="{D5CDD505-2E9C-101B-9397-08002B2CF9AE}" pid="3" name="MSIP_Label_15d3885c-1f56-40e3-8399-6e8073bd5146_SiteId">
    <vt:lpwstr>ea80952e-a476-42d4-aaf4-5457852b0f7e</vt:lpwstr>
  </property>
  <property fmtid="{D5CDD505-2E9C-101B-9397-08002B2CF9AE}" pid="4" name="MSIP_Label_15d3885c-1f56-40e3-8399-6e8073bd5146_Owner">
    <vt:lpwstr>Richard.Pownall@uk.bp.com</vt:lpwstr>
  </property>
  <property fmtid="{D5CDD505-2E9C-101B-9397-08002B2CF9AE}" pid="5" name="MSIP_Label_15d3885c-1f56-40e3-8399-6e8073bd5146_SetDate">
    <vt:lpwstr>2018-11-22T12:35:10.1318675Z</vt:lpwstr>
  </property>
  <property fmtid="{D5CDD505-2E9C-101B-9397-08002B2CF9AE}" pid="6" name="MSIP_Label_15d3885c-1f56-40e3-8399-6e8073bd5146_Name">
    <vt:lpwstr>Non-Business</vt:lpwstr>
  </property>
  <property fmtid="{D5CDD505-2E9C-101B-9397-08002B2CF9AE}" pid="7" name="MSIP_Label_15d3885c-1f56-40e3-8399-6e8073bd5146_Application">
    <vt:lpwstr>Microsoft Azure Information Protection</vt:lpwstr>
  </property>
  <property fmtid="{D5CDD505-2E9C-101B-9397-08002B2CF9AE}" pid="8" name="MSIP_Label_15d3885c-1f56-40e3-8399-6e8073bd5146_Extended_MSFT_Method">
    <vt:lpwstr>Manual</vt:lpwstr>
  </property>
  <property fmtid="{D5CDD505-2E9C-101B-9397-08002B2CF9AE}" pid="9" name="Sensitivity">
    <vt:lpwstr>Non-Business</vt:lpwstr>
  </property>
</Properties>
</file>